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CE4" w:rsidRPr="00361CE4" w:rsidRDefault="00361CE4" w:rsidP="00361CE4">
      <w:pPr>
        <w:rPr>
          <w:rFonts w:ascii="Times New Roman" w:eastAsia="Times New Roman" w:hAnsi="Times New Roman" w:cs="Times New Roman"/>
          <w:color w:val="000000"/>
          <w:szCs w:val="24"/>
        </w:rPr>
      </w:pPr>
      <w:bookmarkStart w:id="0" w:name="_GoBack"/>
      <w:bookmarkEnd w:id="0"/>
      <w:r w:rsidRPr="00361CE4">
        <w:rPr>
          <w:rFonts w:ascii="Times New Roman" w:eastAsia="Times New Roman" w:hAnsi="Times New Roman" w:cs="Times New Roman"/>
          <w:color w:val="000000"/>
          <w:szCs w:val="24"/>
        </w:rPr>
        <w:t> </w:t>
      </w:r>
    </w:p>
    <w:tbl>
      <w:tblPr>
        <w:tblW w:w="5000" w:type="pct"/>
        <w:jc w:val="center"/>
        <w:tblCellMar>
          <w:left w:w="0" w:type="dxa"/>
          <w:right w:w="0" w:type="dxa"/>
        </w:tblCellMar>
        <w:tblLook w:val="04A0" w:firstRow="1" w:lastRow="0" w:firstColumn="1" w:lastColumn="0" w:noHBand="0" w:noVBand="1"/>
      </w:tblPr>
      <w:tblGrid>
        <w:gridCol w:w="9020"/>
      </w:tblGrid>
      <w:tr w:rsidR="00361CE4" w:rsidRPr="00361CE4" w:rsidTr="00361CE4">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0"/>
            </w:tblGrid>
            <w:tr w:rsidR="00361CE4" w:rsidRPr="00361CE4">
              <w:trPr>
                <w:jc w:val="center"/>
              </w:trPr>
              <w:tc>
                <w:tcPr>
                  <w:tcW w:w="0" w:type="auto"/>
                  <w:shd w:val="clear" w:color="auto" w:fill="A1E9FF"/>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61CE4" w:rsidRPr="00361CE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61CE4" w:rsidRPr="00361CE4">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61CE4" w:rsidRPr="00361CE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1CE4" w:rsidRPr="00361CE4">
                                      <w:tc>
                                        <w:tcPr>
                                          <w:tcW w:w="0" w:type="auto"/>
                                          <w:tcMar>
                                            <w:top w:w="0" w:type="dxa"/>
                                            <w:left w:w="135" w:type="dxa"/>
                                            <w:bottom w:w="0" w:type="dxa"/>
                                            <w:right w:w="135" w:type="dxa"/>
                                          </w:tcMar>
                                          <w:hideMark/>
                                        </w:tcPr>
                                        <w:p w:rsidR="00361CE4" w:rsidRPr="00361CE4" w:rsidRDefault="00361CE4" w:rsidP="00361CE4">
                                          <w:pPr>
                                            <w:jc w:val="center"/>
                                            <w:rPr>
                                              <w:rFonts w:ascii="Times New Roman" w:eastAsia="Times New Roman" w:hAnsi="Times New Roman" w:cs="Times New Roman"/>
                                              <w:szCs w:val="24"/>
                                            </w:rPr>
                                          </w:pPr>
                                          <w:r w:rsidRPr="00361CE4">
                                            <w:rPr>
                                              <w:rFonts w:ascii="Times New Roman" w:eastAsia="Times New Roman" w:hAnsi="Times New Roman" w:cs="Times New Roman"/>
                                              <w:noProof/>
                                              <w:color w:val="800080"/>
                                              <w:szCs w:val="24"/>
                                              <w:lang w:eastAsia="en-GB" w:bidi="ar-SA"/>
                                            </w:rPr>
                                            <w:drawing>
                                              <wp:inline distT="0" distB="0" distL="0" distR="0">
                                                <wp:extent cx="1866900" cy="1866900"/>
                                                <wp:effectExtent l="0" t="0" r="0" b="0"/>
                                                <wp:docPr id="6" name="Picture 6">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jc w:val="center"/>
                          <w:rPr>
                            <w:rFonts w:ascii="Times New Roman" w:eastAsia="Times New Roman" w:hAnsi="Times New Roman" w:cs="Times New Roman"/>
                            <w:szCs w:val="24"/>
                          </w:rPr>
                        </w:pPr>
                      </w:p>
                    </w:tc>
                  </w:tr>
                </w:tbl>
                <w:p w:rsidR="00361CE4" w:rsidRPr="00361CE4" w:rsidRDefault="00361CE4" w:rsidP="00361CE4">
                  <w:pPr>
                    <w:jc w:val="center"/>
                    <w:rPr>
                      <w:rFonts w:ascii="Times New Roman" w:eastAsia="Times New Roman" w:hAnsi="Times New Roman" w:cs="Times New Roman"/>
                      <w:szCs w:val="24"/>
                    </w:rPr>
                  </w:pPr>
                </w:p>
              </w:tc>
            </w:tr>
            <w:tr w:rsidR="00361CE4" w:rsidRPr="00361CE4">
              <w:trPr>
                <w:jc w:val="center"/>
              </w:trPr>
              <w:tc>
                <w:tcPr>
                  <w:tcW w:w="0" w:type="auto"/>
                  <w:shd w:val="clear" w:color="auto" w:fill="FFFFFF"/>
                  <w:tcMar>
                    <w:top w:w="405"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361CE4" w:rsidRPr="00361CE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0"/>
                        </w:tblGrid>
                        <w:tr w:rsidR="00361CE4" w:rsidRPr="00361CE4">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361CE4" w:rsidRPr="00361CE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0" w:type="dxa"/>
                                                  <w:left w:w="270" w:type="dxa"/>
                                                  <w:bottom w:w="135" w:type="dxa"/>
                                                  <w:right w:w="270" w:type="dxa"/>
                                                </w:tcMar>
                                                <w:hideMark/>
                                              </w:tcPr>
                                              <w:p w:rsidR="00361CE4" w:rsidRPr="00361CE4" w:rsidRDefault="00361CE4" w:rsidP="00361CE4">
                                                <w:pPr>
                                                  <w:spacing w:line="900" w:lineRule="atLeast"/>
                                                  <w:outlineLvl w:val="0"/>
                                                  <w:rPr>
                                                    <w:rFonts w:ascii="Helvetica" w:eastAsia="Times New Roman" w:hAnsi="Helvetica" w:cs="Times New Roman"/>
                                                    <w:b/>
                                                    <w:bCs/>
                                                    <w:color w:val="222222"/>
                                                    <w:kern w:val="36"/>
                                                    <w:sz w:val="60"/>
                                                    <w:szCs w:val="60"/>
                                                  </w:rPr>
                                                </w:pPr>
                                                <w:r w:rsidRPr="00361CE4">
                                                  <w:rPr>
                                                    <w:rFonts w:ascii="Helvetica" w:eastAsia="Times New Roman" w:hAnsi="Helvetica" w:cs="Times New Roman"/>
                                                    <w:b/>
                                                    <w:bCs/>
                                                    <w:color w:val="222222"/>
                                                    <w:kern w:val="36"/>
                                                    <w:sz w:val="27"/>
                                                    <w:szCs w:val="27"/>
                                                  </w:rPr>
                                                  <w:t>Newsletter - October 2019</w: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 w:val="21"/>
                                                    <w:szCs w:val="21"/>
                                                  </w:rPr>
                                                  <w:t>Dear Parents and Carers,</w:t>
                                                </w:r>
                                                <w:r w:rsidRPr="00361CE4">
                                                  <w:rPr>
                                                    <w:rFonts w:ascii="Helvetica" w:eastAsia="Times New Roman" w:hAnsi="Helvetica" w:cs="Times New Roman"/>
                                                    <w:color w:val="757575"/>
                                                    <w:sz w:val="21"/>
                                                    <w:szCs w:val="21"/>
                                                  </w:rPr>
                                                  <w:br/>
                                                </w:r>
                                                <w:r w:rsidRPr="00361CE4">
                                                  <w:rPr>
                                                    <w:rFonts w:ascii="Helvetica" w:eastAsia="Times New Roman" w:hAnsi="Helvetica" w:cs="Times New Roman"/>
                                                    <w:color w:val="757575"/>
                                                    <w:sz w:val="21"/>
                                                    <w:szCs w:val="21"/>
                                                  </w:rPr>
                                                  <w:br/>
                                                  <w:t>We hope you had a happy half term and are enjoying the sunshine this week!</w:t>
                                                </w:r>
                                                <w:r w:rsidRPr="00361CE4">
                                                  <w:rPr>
                                                    <w:rFonts w:ascii="Helvetica" w:eastAsia="Times New Roman" w:hAnsi="Helvetica" w:cs="Times New Roman"/>
                                                    <w:color w:val="757575"/>
                                                    <w:szCs w:val="24"/>
                                                  </w:rPr>
                                                  <w:br/>
                                                  <w:t>  </w:t>
                                                </w:r>
                                              </w:p>
                                              <w:p w:rsidR="00361CE4" w:rsidRPr="00361CE4" w:rsidRDefault="003139CA" w:rsidP="00361CE4">
                                                <w:pPr>
                                                  <w:spacing w:line="360" w:lineRule="atLeast"/>
                                                  <w:jc w:val="center"/>
                                                  <w:rPr>
                                                    <w:rFonts w:ascii="Helvetica" w:eastAsia="Times New Roman" w:hAnsi="Helvetica" w:cs="Times New Roman"/>
                                                    <w:color w:val="757575"/>
                                                    <w:szCs w:val="24"/>
                                                  </w:rPr>
                                                </w:pPr>
                                                <w:r>
                                                  <w:rPr>
                                                    <w:rFonts w:ascii="Helvetica" w:eastAsia="Times New Roman" w:hAnsi="Helvetica" w:cs="Times New Roman"/>
                                                    <w:noProof/>
                                                    <w:color w:val="757575"/>
                                                    <w:szCs w:val="24"/>
                                                  </w:rPr>
                                                  <w:pict>
                                                    <v:rect id="_x0000_i1025" alt="" style="width:423.95pt;height:.05pt;mso-width-percent:0;mso-height-percent:0;mso-width-percent:0;mso-height-percent:0" o:hrpct="940" o:hralign="center" o:hrstd="t" o:hr="t" fillcolor="#a0a0a0" stroked="f"/>
                                                  </w:pic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Cs w:val="24"/>
                                                  </w:rPr>
                                                  <w:br/>
                                                </w:r>
                                                <w:r w:rsidRPr="00361CE4">
                                                  <w:rPr>
                                                    <w:rFonts w:ascii="Helvetica" w:eastAsia="Times New Roman" w:hAnsi="Helvetica" w:cs="Times New Roman"/>
                                                    <w:b/>
                                                    <w:bCs/>
                                                    <w:color w:val="757575"/>
                                                    <w:szCs w:val="24"/>
                                                  </w:rPr>
                                                  <w:t>IMPORTANT TERM DATES FOR YOUR DIARY!</w:t>
                                                </w:r>
                                                <w:r w:rsidRPr="00361CE4">
                                                  <w:rPr>
                                                    <w:rFonts w:ascii="Helvetica" w:eastAsia="Times New Roman" w:hAnsi="Helvetica" w:cs="Times New Roman"/>
                                                    <w:color w:val="757575"/>
                                                    <w:szCs w:val="24"/>
                                                  </w:rPr>
                                                  <w:br/>
                                                  <w:t> </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 w:val="21"/>
                                                    <w:szCs w:val="21"/>
                                                  </w:rPr>
                                                  <w:t>Last day of term for the Nursery &amp; Nest – </w:t>
                                                </w:r>
                                                <w:r w:rsidRPr="00361CE4">
                                                  <w:rPr>
                                                    <w:rFonts w:ascii="Helvetica" w:eastAsia="Times New Roman" w:hAnsi="Helvetica" w:cs="Times New Roman"/>
                                                    <w:b/>
                                                    <w:bCs/>
                                                    <w:color w:val="757575"/>
                                                    <w:sz w:val="21"/>
                                                    <w:szCs w:val="21"/>
                                                  </w:rPr>
                                                  <w:t>THURSDAY 19th DECEMBER 2019</w:t>
                                                </w:r>
                                                <w:r w:rsidRPr="00361CE4">
                                                  <w:rPr>
                                                    <w:rFonts w:ascii="Helvetica" w:eastAsia="Times New Roman" w:hAnsi="Helvetica" w:cs="Times New Roman"/>
                                                    <w:color w:val="757575"/>
                                                    <w:sz w:val="21"/>
                                                    <w:szCs w:val="21"/>
                                                  </w:rPr>
                                                  <w:br/>
                                                  <w:t> </w:t>
                                                </w:r>
                                                <w:r w:rsidRPr="00361CE4">
                                                  <w:rPr>
                                                    <w:rFonts w:ascii="Helvetica" w:eastAsia="Times New Roman" w:hAnsi="Helvetica" w:cs="Times New Roman"/>
                                                    <w:color w:val="757575"/>
                                                    <w:sz w:val="21"/>
                                                    <w:szCs w:val="21"/>
                                                  </w:rPr>
                                                  <w:br/>
                                                  <w:t>Nursery &amp; Nest Reopen – </w:t>
                                                </w:r>
                                                <w:r w:rsidRPr="00361CE4">
                                                  <w:rPr>
                                                    <w:rFonts w:ascii="Helvetica" w:eastAsia="Times New Roman" w:hAnsi="Helvetica" w:cs="Times New Roman"/>
                                                    <w:b/>
                                                    <w:bCs/>
                                                    <w:color w:val="757575"/>
                                                    <w:sz w:val="21"/>
                                                    <w:szCs w:val="21"/>
                                                  </w:rPr>
                                                  <w:t>MONDAY 6th JANUARY 2020  </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t>There is no holiday club over the Christmas holidays.</w:t>
                                                </w:r>
                                                <w:r w:rsidRPr="00361CE4">
                                                  <w:rPr>
                                                    <w:rFonts w:ascii="Helvetica" w:eastAsia="Times New Roman" w:hAnsi="Helvetica" w:cs="Times New Roman"/>
                                                    <w:color w:val="757575"/>
                                                    <w:szCs w:val="24"/>
                                                  </w:rPr>
                                                  <w:br/>
                                                  <w:t>  </w:t>
                                                </w:r>
                                              </w:p>
                                              <w:p w:rsidR="00361CE4" w:rsidRPr="00361CE4" w:rsidRDefault="003139CA" w:rsidP="00361CE4">
                                                <w:pPr>
                                                  <w:spacing w:line="360" w:lineRule="atLeast"/>
                                                  <w:jc w:val="center"/>
                                                  <w:rPr>
                                                    <w:rFonts w:ascii="Helvetica" w:eastAsia="Times New Roman" w:hAnsi="Helvetica" w:cs="Times New Roman"/>
                                                    <w:color w:val="757575"/>
                                                    <w:szCs w:val="24"/>
                                                  </w:rPr>
                                                </w:pPr>
                                                <w:r>
                                                  <w:rPr>
                                                    <w:rFonts w:ascii="Helvetica" w:eastAsia="Times New Roman" w:hAnsi="Helvetica" w:cs="Times New Roman"/>
                                                    <w:noProof/>
                                                    <w:color w:val="757575"/>
                                                    <w:szCs w:val="24"/>
                                                  </w:rPr>
                                                  <w:pict>
                                                    <v:rect id="_x0000_i1026" alt="" style="width:423.95pt;height:.05pt;mso-width-percent:0;mso-height-percent:0;mso-width-percent:0;mso-height-percent:0" o:hrpct="940" o:hralign="center" o:hrstd="t" o:hr="t" fillcolor="#a0a0a0" stroked="f"/>
                                                  </w:pic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Cs w:val="24"/>
                                                  </w:rPr>
                                                  <w:br/>
                                                </w:r>
                                                <w:r w:rsidRPr="00361CE4">
                                                  <w:rPr>
                                                    <w:rFonts w:ascii="Helvetica" w:eastAsia="Times New Roman" w:hAnsi="Helvetica" w:cs="Times New Roman"/>
                                                    <w:b/>
                                                    <w:bCs/>
                                                    <w:color w:val="757575"/>
                                                    <w:szCs w:val="24"/>
                                                  </w:rPr>
                                                  <w:t>Parents Evening for Nest and Nursery parents</w:t>
                                                </w:r>
                                                <w:r w:rsidRPr="00361CE4">
                                                  <w:rPr>
                                                    <w:rFonts w:ascii="Helvetica" w:eastAsia="Times New Roman" w:hAnsi="Helvetica" w:cs="Times New Roman"/>
                                                    <w:color w:val="757575"/>
                                                    <w:szCs w:val="24"/>
                                                  </w:rPr>
                                                  <w:t> - 7.30 - 9pm.</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lastRenderedPageBreak/>
                                                  <w:br/>
                                                </w:r>
                                                <w:r w:rsidRPr="00361CE4">
                                                  <w:rPr>
                                                    <w:rFonts w:ascii="Helvetica" w:eastAsia="Times New Roman" w:hAnsi="Helvetica" w:cs="Times New Roman"/>
                                                    <w:color w:val="757575"/>
                                                    <w:sz w:val="20"/>
                                                    <w:szCs w:val="20"/>
                                                  </w:rPr>
                                                  <w:t>Talk by Alex on "How we learn and play at Homerton" followed by classroom visits.  I'm afraid we can not accommodate children. </w:t>
                                                </w:r>
                                                <w:r w:rsidRPr="00361CE4">
                                                  <w:rPr>
                                                    <w:rFonts w:ascii="Helvetica" w:eastAsia="Times New Roman" w:hAnsi="Helvetica" w:cs="Times New Roman"/>
                                                    <w:color w:val="757575"/>
                                                    <w:sz w:val="20"/>
                                                    <w:szCs w:val="20"/>
                                                  </w:rPr>
                                                  <w:br/>
                                                </w:r>
                                                <w:r w:rsidRPr="00361CE4">
                                                  <w:rPr>
                                                    <w:rFonts w:ascii="Helvetica" w:eastAsia="Times New Roman" w:hAnsi="Helvetica" w:cs="Times New Roman"/>
                                                    <w:color w:val="757575"/>
                                                    <w:sz w:val="20"/>
                                                    <w:szCs w:val="20"/>
                                                  </w:rPr>
                                                  <w:br/>
                                                  <w:t>Do come!</w:t>
                                                </w:r>
                                                <w:r w:rsidRPr="00361CE4">
                                                  <w:rPr>
                                                    <w:rFonts w:ascii="Helvetica" w:eastAsia="Times New Roman" w:hAnsi="Helvetica" w:cs="Times New Roman"/>
                                                    <w:color w:val="757575"/>
                                                    <w:szCs w:val="24"/>
                                                  </w:rPr>
                                                  <w:br/>
                                                  <w:t>  </w:t>
                                                </w:r>
                                              </w:p>
                                              <w:p w:rsidR="00361CE4" w:rsidRPr="00361CE4" w:rsidRDefault="003139CA" w:rsidP="00361CE4">
                                                <w:pPr>
                                                  <w:spacing w:line="360" w:lineRule="atLeast"/>
                                                  <w:jc w:val="center"/>
                                                  <w:rPr>
                                                    <w:rFonts w:ascii="Helvetica" w:eastAsia="Times New Roman" w:hAnsi="Helvetica" w:cs="Times New Roman"/>
                                                    <w:color w:val="757575"/>
                                                    <w:szCs w:val="24"/>
                                                  </w:rPr>
                                                </w:pPr>
                                                <w:r>
                                                  <w:rPr>
                                                    <w:rFonts w:ascii="Helvetica" w:eastAsia="Times New Roman" w:hAnsi="Helvetica" w:cs="Times New Roman"/>
                                                    <w:color w:val="757575"/>
                                                    <w:szCs w:val="24"/>
                                                  </w:rPr>
                                                  <w:pict>
                                                    <v:rect id="_x0000_i1027" style="width:451pt;height:2pt" o:hralign="center" o:hrstd="t" o:hr="t" fillcolor="#a0a0a0" stroked="f"/>
                                                  </w:pic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Cs w:val="24"/>
                                                  </w:rPr>
                                                  <w:br/>
                                                </w:r>
                                                <w:r w:rsidRPr="00361CE4">
                                                  <w:rPr>
                                                    <w:rFonts w:ascii="Helvetica" w:eastAsia="Times New Roman" w:hAnsi="Helvetica" w:cs="Times New Roman"/>
                                                    <w:b/>
                                                    <w:bCs/>
                                                    <w:color w:val="757575"/>
                                                    <w:szCs w:val="24"/>
                                                  </w:rPr>
                                                  <w:t>Wednesday 11th Dec</w:t>
                                                </w:r>
                                                <w:r w:rsidRPr="00361CE4">
                                                  <w:rPr>
                                                    <w:rFonts w:ascii="Helvetica" w:eastAsia="Times New Roman" w:hAnsi="Helvetica" w:cs="Times New Roman"/>
                                                    <w:color w:val="757575"/>
                                                    <w:szCs w:val="24"/>
                                                  </w:rPr>
                                                  <w:t> – </w:t>
                                                </w:r>
                                                <w:r w:rsidRPr="00361CE4">
                                                  <w:rPr>
                                                    <w:rFonts w:ascii="Helvetica" w:eastAsia="Times New Roman" w:hAnsi="Helvetica" w:cs="Times New Roman"/>
                                                    <w:b/>
                                                    <w:bCs/>
                                                    <w:color w:val="757575"/>
                                                    <w:szCs w:val="24"/>
                                                  </w:rPr>
                                                  <w:t>Christmas Story Trail</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 w:val="21"/>
                                                    <w:szCs w:val="21"/>
                                                  </w:rPr>
                                                  <w:t>All nursery parents who drop off on Wednesday mornings from 8.45, are invited to stay with their children at the start of the session to experience a magical Christmas Story Trail together in the garden.  It will be repeated at 12.45 if your child starts in the afternoon on a Wednesday, or if this is a better time for you to come. The story trail lasts approximately 20-30 minutes and we welcome all families to enjoy this special event. </w:t>
                                                </w:r>
                                                <w:r w:rsidRPr="00361CE4">
                                                  <w:rPr>
                                                    <w:rFonts w:ascii="Helvetica" w:eastAsia="Times New Roman" w:hAnsi="Helvetica" w:cs="Times New Roman"/>
                                                    <w:color w:val="757575"/>
                                                    <w:sz w:val="21"/>
                                                    <w:szCs w:val="21"/>
                                                  </w:rPr>
                                                  <w:br/>
                                                </w:r>
                                                <w:r w:rsidRPr="00361CE4">
                                                  <w:rPr>
                                                    <w:rFonts w:ascii="Helvetica" w:eastAsia="Times New Roman" w:hAnsi="Helvetica" w:cs="Times New Roman"/>
                                                    <w:color w:val="757575"/>
                                                    <w:sz w:val="21"/>
                                                    <w:szCs w:val="21"/>
                                                  </w:rPr>
                                                  <w:br/>
                                                  <w:t>Nest parents may also join in from 9.00am and again from 1.00pm, no matter what day your child attends. An invitation will follow in due course.</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r>
                                                <w:r w:rsidRPr="00361CE4">
                                                  <w:rPr>
                                                    <w:rFonts w:ascii="Helvetica" w:eastAsia="Times New Roman" w:hAnsi="Helvetica" w:cs="Times New Roman"/>
                                                    <w:b/>
                                                    <w:bCs/>
                                                    <w:i/>
                                                    <w:iCs/>
                                                    <w:color w:val="757575"/>
                                                    <w:sz w:val="21"/>
                                                    <w:szCs w:val="21"/>
                                                  </w:rPr>
                                                  <w:t>Please may I make you aware that photographs cannot be taken at this event in order to safeguard all children.</w:t>
                                                </w:r>
                                                <w:r w:rsidRPr="00361CE4">
                                                  <w:rPr>
                                                    <w:rFonts w:ascii="Helvetica" w:eastAsia="Times New Roman" w:hAnsi="Helvetica" w:cs="Times New Roman"/>
                                                    <w:b/>
                                                    <w:bCs/>
                                                    <w:i/>
                                                    <w:iCs/>
                                                    <w:color w:val="757575"/>
                                                    <w:szCs w:val="24"/>
                                                  </w:rPr>
                                                  <w:br/>
                                                </w:r>
                                                <w:r w:rsidRPr="00361CE4">
                                                  <w:rPr>
                                                    <w:rFonts w:ascii="Helvetica" w:eastAsia="Times New Roman" w:hAnsi="Helvetica" w:cs="Times New Roman"/>
                                                    <w:b/>
                                                    <w:bCs/>
                                                    <w:i/>
                                                    <w:iCs/>
                                                    <w:color w:val="757575"/>
                                                    <w:szCs w:val="24"/>
                                                  </w:rPr>
                                                  <w:br/>
                                                </w:r>
                                                <w:r w:rsidRPr="00361CE4">
                                                  <w:rPr>
                                                    <w:rFonts w:ascii="Helvetica" w:eastAsia="Times New Roman" w:hAnsi="Helvetica" w:cs="Times New Roman"/>
                                                    <w:b/>
                                                    <w:bCs/>
                                                    <w:i/>
                                                    <w:iCs/>
                                                    <w:color w:val="757575"/>
                                                    <w:szCs w:val="24"/>
                                                  </w:rPr>
                                                  <w:lastRenderedPageBreak/>
                                                  <w:fldChar w:fldCharType="begin"/>
                                                </w:r>
                                                <w:r w:rsidRPr="00361CE4">
                                                  <w:rPr>
                                                    <w:rFonts w:ascii="Helvetica" w:eastAsia="Times New Roman" w:hAnsi="Helvetica" w:cs="Times New Roman"/>
                                                    <w:b/>
                                                    <w:bCs/>
                                                    <w:i/>
                                                    <w:iCs/>
                                                    <w:color w:val="757575"/>
                                                    <w:szCs w:val="24"/>
                                                  </w:rPr>
                                                  <w:instrText xml:space="preserve"> INCLUDEPICTURE "/var/folders/8k/q4b3g1gs3qj2fwlfbwwh8k6h0000gn/T/com.microsoft.Word/WebArchiveCopyPasteTempFiles/297a7c22-c6df-46d2-9fd6-442ff66ceba6.png" \* MERGEFORMATINET </w:instrText>
                                                </w:r>
                                                <w:r w:rsidRPr="00361CE4">
                                                  <w:rPr>
                                                    <w:rFonts w:ascii="Helvetica" w:eastAsia="Times New Roman" w:hAnsi="Helvetica" w:cs="Times New Roman"/>
                                                    <w:b/>
                                                    <w:bCs/>
                                                    <w:i/>
                                                    <w:iCs/>
                                                    <w:color w:val="757575"/>
                                                    <w:szCs w:val="24"/>
                                                  </w:rPr>
                                                  <w:fldChar w:fldCharType="separate"/>
                                                </w:r>
                                                <w:r w:rsidRPr="00361CE4">
                                                  <w:rPr>
                                                    <w:rFonts w:ascii="Helvetica" w:eastAsia="Times New Roman" w:hAnsi="Helvetica" w:cs="Times New Roman"/>
                                                    <w:b/>
                                                    <w:bCs/>
                                                    <w:i/>
                                                    <w:iCs/>
                                                    <w:noProof/>
                                                    <w:color w:val="757575"/>
                                                    <w:szCs w:val="24"/>
                                                    <w:lang w:eastAsia="en-GB" w:bidi="ar-SA"/>
                                                  </w:rPr>
                                                  <w:drawing>
                                                    <wp:inline distT="0" distB="0" distL="0" distR="0">
                                                      <wp:extent cx="5727700" cy="3751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3751580"/>
                                                              </a:xfrm>
                                                              <a:prstGeom prst="rect">
                                                                <a:avLst/>
                                                              </a:prstGeom>
                                                              <a:noFill/>
                                                              <a:ln>
                                                                <a:noFill/>
                                                              </a:ln>
                                                            </pic:spPr>
                                                          </pic:pic>
                                                        </a:graphicData>
                                                      </a:graphic>
                                                    </wp:inline>
                                                  </w:drawing>
                                                </w:r>
                                                <w:r w:rsidRPr="00361CE4">
                                                  <w:rPr>
                                                    <w:rFonts w:ascii="Helvetica" w:eastAsia="Times New Roman" w:hAnsi="Helvetica" w:cs="Times New Roman"/>
                                                    <w:b/>
                                                    <w:bCs/>
                                                    <w:i/>
                                                    <w:iCs/>
                                                    <w:color w:val="757575"/>
                                                    <w:szCs w:val="24"/>
                                                  </w:rPr>
                                                  <w:fldChar w:fldCharType="end"/>
                                                </w:r>
                                                <w:r w:rsidRPr="00361CE4">
                                                  <w:rPr>
                                                    <w:rFonts w:ascii="Helvetica" w:eastAsia="Times New Roman" w:hAnsi="Helvetica" w:cs="Times New Roman"/>
                                                    <w:color w:val="757575"/>
                                                    <w:szCs w:val="24"/>
                                                  </w:rPr>
                                                  <w:br/>
                                                  <w:t>  </w:t>
                                                </w:r>
                                              </w:p>
                                              <w:p w:rsidR="00361CE4" w:rsidRPr="00361CE4" w:rsidRDefault="003139CA" w:rsidP="00361CE4">
                                                <w:pPr>
                                                  <w:spacing w:line="360" w:lineRule="atLeast"/>
                                                  <w:jc w:val="center"/>
                                                  <w:rPr>
                                                    <w:rFonts w:ascii="Helvetica" w:eastAsia="Times New Roman" w:hAnsi="Helvetica" w:cs="Times New Roman"/>
                                                    <w:color w:val="757575"/>
                                                    <w:szCs w:val="24"/>
                                                  </w:rPr>
                                                </w:pPr>
                                                <w:r>
                                                  <w:rPr>
                                                    <w:rFonts w:ascii="Helvetica" w:eastAsia="Times New Roman" w:hAnsi="Helvetica" w:cs="Times New Roman"/>
                                                    <w:color w:val="757575"/>
                                                    <w:szCs w:val="24"/>
                                                  </w:rPr>
                                                  <w:pict>
                                                    <v:rect id="_x0000_i1028" style="width:451pt;height:2pt" o:hralign="center" o:hrstd="t" o:hr="t" fillcolor="#a0a0a0" stroked="f"/>
                                                  </w:pict>
                                                </w: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lastRenderedPageBreak/>
                                <w:t> </w:t>
                              </w:r>
                            </w:p>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10"/>
                                      <w:gridCol w:w="4510"/>
                                    </w:tblGrid>
                                    <w:tr w:rsidR="00361CE4" w:rsidRPr="00361CE4">
                                      <w:tc>
                                        <w:tcPr>
                                          <w:tcW w:w="45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510"/>
                                          </w:tblGrid>
                                          <w:tr w:rsidR="00361CE4" w:rsidRPr="00361CE4">
                                            <w:tc>
                                              <w:tcPr>
                                                <w:tcW w:w="0" w:type="auto"/>
                                                <w:tcMar>
                                                  <w:top w:w="0" w:type="dxa"/>
                                                  <w:left w:w="270" w:type="dxa"/>
                                                  <w:bottom w:w="135" w:type="dxa"/>
                                                  <w:right w:w="270" w:type="dxa"/>
                                                </w:tcMar>
                                                <w:hideMark/>
                                              </w:tcPr>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b/>
                                                    <w:bCs/>
                                                    <w:color w:val="757575"/>
                                                    <w:szCs w:val="24"/>
                                                  </w:rPr>
                                                  <w:t>Wednesday 4th Dec</w:t>
                                                </w:r>
                                                <w:r w:rsidRPr="00361CE4">
                                                  <w:rPr>
                                                    <w:rFonts w:ascii="Helvetica" w:eastAsia="Times New Roman" w:hAnsi="Helvetica" w:cs="Times New Roman"/>
                                                    <w:color w:val="757575"/>
                                                    <w:szCs w:val="24"/>
                                                  </w:rPr>
                                                  <w:t> – </w:t>
                                                </w:r>
                                                <w:r w:rsidRPr="00361CE4">
                                                  <w:rPr>
                                                    <w:rFonts w:ascii="Helvetica" w:eastAsia="Times New Roman" w:hAnsi="Helvetica" w:cs="Times New Roman"/>
                                                    <w:b/>
                                                    <w:bCs/>
                                                    <w:color w:val="757575"/>
                                                    <w:szCs w:val="24"/>
                                                  </w:rPr>
                                                  <w:t>Christmas Raffle</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 w:val="21"/>
                                                    <w:szCs w:val="21"/>
                                                  </w:rPr>
                                                  <w:t>Your chance to win one of the fabulous Christmas hampers that Tracey and her sister Sharon make for this event. Raffle tickets will be sold throughout the day and the raffle drawn at 4.00pm.  A list of prize winners will be displayed in the entrance lobby.</w:t>
                                                </w:r>
                                                <w:r w:rsidRPr="00361CE4">
                                                  <w:rPr>
                                                    <w:rFonts w:ascii="Helvetica" w:eastAsia="Times New Roman" w:hAnsi="Helvetica" w:cs="Times New Roman"/>
                                                    <w:color w:val="757575"/>
                                                    <w:sz w:val="21"/>
                                                    <w:szCs w:val="21"/>
                                                  </w:rPr>
                                                  <w:br/>
                                                </w:r>
                                                <w:r w:rsidRPr="00361CE4">
                                                  <w:rPr>
                                                    <w:rFonts w:ascii="Helvetica" w:eastAsia="Times New Roman" w:hAnsi="Helvetica" w:cs="Times New Roman"/>
                                                    <w:color w:val="757575"/>
                                                    <w:sz w:val="21"/>
                                                    <w:szCs w:val="21"/>
                                                  </w:rPr>
                                                  <w:br/>
                                                  <w:t xml:space="preserve">If you are able to, please donate a prize for the raffle, e.g. chocolates, wine, Christmas goodies and gifts, these can be </w:t>
                                                </w:r>
                                                <w:r w:rsidRPr="00361CE4">
                                                  <w:rPr>
                                                    <w:rFonts w:ascii="Helvetica" w:eastAsia="Times New Roman" w:hAnsi="Helvetica" w:cs="Times New Roman"/>
                                                    <w:color w:val="757575"/>
                                                    <w:sz w:val="21"/>
                                                    <w:szCs w:val="21"/>
                                                  </w:rPr>
                                                  <w:lastRenderedPageBreak/>
                                                  <w:t>placed in the red box in the foyer and all proceeds will go towards the Homerton pond redevelopment </w:t>
                                                </w:r>
                                                <w:r w:rsidRPr="00361CE4">
                                                  <w:rPr>
                                                    <w:rFonts w:ascii="Helvetica" w:eastAsia="Times New Roman" w:hAnsi="Helvetica" w:cs="Times New Roman"/>
                                                    <w:color w:val="757575"/>
                                                    <w:szCs w:val="24"/>
                                                  </w:rPr>
                                                  <w:br/>
                                                  <w:t>  </w:t>
                                                </w:r>
                                              </w:p>
                                            </w:tc>
                                          </w:tr>
                                        </w:tbl>
                                        <w:p w:rsidR="00361CE4" w:rsidRPr="00361CE4" w:rsidRDefault="00361CE4" w:rsidP="00361CE4">
                                          <w:pPr>
                                            <w:rPr>
                                              <w:rFonts w:ascii="Times New Roman" w:eastAsia="Times New Roman" w:hAnsi="Times New Roman" w:cs="Times New Roman"/>
                                              <w:szCs w:val="24"/>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61CE4" w:rsidRPr="00361CE4">
                                            <w:tc>
                                              <w:tcPr>
                                                <w:tcW w:w="0" w:type="auto"/>
                                                <w:tcMar>
                                                  <w:top w:w="0" w:type="dxa"/>
                                                  <w:left w:w="270" w:type="dxa"/>
                                                  <w:bottom w:w="135" w:type="dxa"/>
                                                  <w:right w:w="270" w:type="dxa"/>
                                                </w:tcMar>
                                                <w:hideMark/>
                                              </w:tcPr>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b/>
                                                    <w:bCs/>
                                                    <w:color w:val="757575"/>
                                                    <w:szCs w:val="24"/>
                                                  </w:rPr>
                                                  <w:lastRenderedPageBreak/>
                                                  <w:t>Wednesday 18</w:t>
                                                </w:r>
                                                <w:r w:rsidRPr="00361CE4">
                                                  <w:rPr>
                                                    <w:rFonts w:ascii="Helvetica" w:eastAsia="Times New Roman" w:hAnsi="Helvetica" w:cs="Times New Roman"/>
                                                    <w:b/>
                                                    <w:bCs/>
                                                    <w:color w:val="757575"/>
                                                    <w:szCs w:val="24"/>
                                                    <w:vertAlign w:val="superscript"/>
                                                  </w:rPr>
                                                  <w:t>th</w:t>
                                                </w:r>
                                                <w:r w:rsidRPr="00361CE4">
                                                  <w:rPr>
                                                    <w:rFonts w:ascii="Helvetica" w:eastAsia="Times New Roman" w:hAnsi="Helvetica" w:cs="Times New Roman"/>
                                                    <w:b/>
                                                    <w:bCs/>
                                                    <w:color w:val="757575"/>
                                                    <w:szCs w:val="24"/>
                                                  </w:rPr>
                                                  <w:t> December Party Day!</w:t>
                                                </w:r>
                                                <w:r w:rsidRPr="00361CE4">
                                                  <w:rPr>
                                                    <w:rFonts w:ascii="Helvetica" w:eastAsia="Times New Roman" w:hAnsi="Helvetica" w:cs="Times New Roman"/>
                                                    <w:color w:val="757575"/>
                                                    <w:szCs w:val="24"/>
                                                  </w:rPr>
                                                  <w:t> </w:t>
                                                </w:r>
                                                <w:r w:rsidRPr="00361CE4">
                                                  <w:rPr>
                                                    <w:rFonts w:ascii="Helvetica" w:eastAsia="Times New Roman" w:hAnsi="Helvetica" w:cs="Times New Roman"/>
                                                    <w:color w:val="757575"/>
                                                    <w:sz w:val="21"/>
                                                    <w:szCs w:val="21"/>
                                                  </w:rPr>
                                                  <w:t> </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 w:val="21"/>
                                                    <w:szCs w:val="21"/>
                                                  </w:rPr>
                                                  <w:t>There will be party food which we will provide for the children. We're still planning so more information will follow shortly. These events are only for the children and take will place in the usual class session.</w:t>
                                                </w:r>
                                                <w:r w:rsidRPr="00361CE4">
                                                  <w:rPr>
                                                    <w:rFonts w:ascii="Helvetica" w:eastAsia="Times New Roman" w:hAnsi="Helvetica" w:cs="Times New Roman"/>
                                                    <w:color w:val="757575"/>
                                                    <w:sz w:val="21"/>
                                                    <w:szCs w:val="21"/>
                                                  </w:rPr>
                                                  <w:br/>
                                                </w:r>
                                                <w:r w:rsidRPr="00361CE4">
                                                  <w:rPr>
                                                    <w:rFonts w:ascii="Helvetica" w:eastAsia="Times New Roman" w:hAnsi="Helvetica" w:cs="Times New Roman"/>
                                                    <w:color w:val="757575"/>
                                                    <w:sz w:val="21"/>
                                                    <w:szCs w:val="21"/>
                                                  </w:rPr>
                                                  <w:br/>
                                                  <w:t>As </w:t>
                                                </w:r>
                                                <w:r w:rsidRPr="00361CE4">
                                                  <w:rPr>
                                                    <w:rFonts w:ascii="Helvetica" w:eastAsia="Times New Roman" w:hAnsi="Helvetica" w:cs="Times New Roman"/>
                                                    <w:b/>
                                                    <w:bCs/>
                                                    <w:color w:val="757575"/>
                                                    <w:sz w:val="21"/>
                                                    <w:szCs w:val="21"/>
                                                  </w:rPr>
                                                  <w:t>The Nest</w:t>
                                                </w:r>
                                                <w:r w:rsidRPr="00361CE4">
                                                  <w:rPr>
                                                    <w:rFonts w:ascii="Helvetica" w:eastAsia="Times New Roman" w:hAnsi="Helvetica" w:cs="Times New Roman"/>
                                                    <w:color w:val="757575"/>
                                                    <w:sz w:val="21"/>
                                                    <w:szCs w:val="21"/>
                                                  </w:rPr>
                                                  <w:t> children attend on different days, from Monday 9</w:t>
                                                </w:r>
                                                <w:r w:rsidRPr="00361CE4">
                                                  <w:rPr>
                                                    <w:rFonts w:ascii="Helvetica" w:eastAsia="Times New Roman" w:hAnsi="Helvetica" w:cs="Times New Roman"/>
                                                    <w:color w:val="757575"/>
                                                    <w:sz w:val="21"/>
                                                    <w:szCs w:val="21"/>
                                                    <w:vertAlign w:val="superscript"/>
                                                  </w:rPr>
                                                  <w:t>th</w:t>
                                                </w:r>
                                                <w:r w:rsidRPr="00361CE4">
                                                  <w:rPr>
                                                    <w:rFonts w:ascii="Helvetica" w:eastAsia="Times New Roman" w:hAnsi="Helvetica" w:cs="Times New Roman"/>
                                                    <w:color w:val="757575"/>
                                                    <w:sz w:val="21"/>
                                                    <w:szCs w:val="21"/>
                                                  </w:rPr>
                                                  <w:t> December they will be having a Party Week!</w:t>
                                                </w: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lastRenderedPageBreak/>
                                <w:t> </w:t>
                              </w:r>
                            </w:p>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361CE4" w:rsidRPr="00361CE4">
                                      <w:tc>
                                        <w:tcPr>
                                          <w:tcW w:w="0" w:type="auto"/>
                                          <w:tcMar>
                                            <w:top w:w="0" w:type="dxa"/>
                                            <w:left w:w="135" w:type="dxa"/>
                                            <w:bottom w:w="135" w:type="dxa"/>
                                            <w:right w:w="135" w:type="dxa"/>
                                          </w:tcMar>
                                          <w:hideMark/>
                                        </w:tcPr>
                                        <w:p w:rsidR="00361CE4" w:rsidRPr="00361CE4" w:rsidRDefault="00361CE4" w:rsidP="00361CE4">
                                          <w:pPr>
                                            <w:jc w:val="center"/>
                                            <w:rPr>
                                              <w:rFonts w:ascii="Times New Roman" w:eastAsia="Times New Roman" w:hAnsi="Times New Roman" w:cs="Times New Roman"/>
                                              <w:szCs w:val="24"/>
                                            </w:rPr>
                                          </w:pPr>
                                          <w:r w:rsidRPr="00361CE4">
                                            <w:rPr>
                                              <w:rFonts w:ascii="Times New Roman" w:eastAsia="Times New Roman" w:hAnsi="Times New Roman" w:cs="Times New Roman"/>
                                              <w:szCs w:val="24"/>
                                            </w:rPr>
                                            <w:fldChar w:fldCharType="begin"/>
                                          </w:r>
                                          <w:r w:rsidRPr="00361CE4">
                                            <w:rPr>
                                              <w:rFonts w:ascii="Times New Roman" w:eastAsia="Times New Roman" w:hAnsi="Times New Roman" w:cs="Times New Roman"/>
                                              <w:szCs w:val="24"/>
                                            </w:rPr>
                                            <w:instrText xml:space="preserve"> INCLUDEPICTURE "/var/folders/8k/q4b3g1gs3qj2fwlfbwwh8k6h0000gn/T/com.microsoft.Word/WebArchiveCopyPasteTempFiles/1eaf29b4-c260-4ff4-9609-8a80933814e4.png" \* MERGEFORMATINET </w:instrText>
                                          </w:r>
                                          <w:r w:rsidRPr="00361CE4">
                                            <w:rPr>
                                              <w:rFonts w:ascii="Times New Roman" w:eastAsia="Times New Roman" w:hAnsi="Times New Roman" w:cs="Times New Roman"/>
                                              <w:szCs w:val="24"/>
                                            </w:rPr>
                                            <w:fldChar w:fldCharType="separate"/>
                                          </w:r>
                                          <w:r w:rsidRPr="00361CE4">
                                            <w:rPr>
                                              <w:rFonts w:ascii="Times New Roman" w:eastAsia="Times New Roman" w:hAnsi="Times New Roman" w:cs="Times New Roman"/>
                                              <w:noProof/>
                                              <w:szCs w:val="24"/>
                                              <w:lang w:eastAsia="en-GB" w:bidi="ar-SA"/>
                                            </w:rPr>
                                            <w:drawing>
                                              <wp:inline distT="0" distB="0" distL="0" distR="0">
                                                <wp:extent cx="5727700" cy="572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r w:rsidRPr="00361CE4">
                                            <w:rPr>
                                              <w:rFonts w:ascii="Times New Roman" w:eastAsia="Times New Roman" w:hAnsi="Times New Roman" w:cs="Times New Roman"/>
                                              <w:szCs w:val="24"/>
                                            </w:rPr>
                                            <w:fldChar w:fldCharType="end"/>
                                          </w:r>
                                        </w:p>
                                      </w:tc>
                                    </w:tr>
                                    <w:tr w:rsidR="00361CE4" w:rsidRPr="00361CE4">
                                      <w:tc>
                                        <w:tcPr>
                                          <w:tcW w:w="8460" w:type="dxa"/>
                                          <w:tcMar>
                                            <w:top w:w="0" w:type="dxa"/>
                                            <w:left w:w="135" w:type="dxa"/>
                                            <w:bottom w:w="0" w:type="dxa"/>
                                            <w:right w:w="135" w:type="dxa"/>
                                          </w:tcMar>
                                          <w:hideMark/>
                                        </w:tcPr>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b/>
                                              <w:bCs/>
                                              <w:color w:val="757575"/>
                                              <w:szCs w:val="24"/>
                                            </w:rPr>
                                            <w:t>Father Christmas</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 w:val="21"/>
                                              <w:szCs w:val="21"/>
                                            </w:rPr>
                                            <w:lastRenderedPageBreak/>
                                            <w:t>During the last week of term </w:t>
                                          </w:r>
                                          <w:r w:rsidRPr="00361CE4">
                                            <w:rPr>
                                              <w:rFonts w:ascii="Helvetica" w:eastAsia="Times New Roman" w:hAnsi="Helvetica" w:cs="Times New Roman"/>
                                              <w:b/>
                                              <w:bCs/>
                                              <w:color w:val="757575"/>
                                              <w:sz w:val="21"/>
                                              <w:szCs w:val="21"/>
                                            </w:rPr>
                                            <w:t>– </w:t>
                                          </w:r>
                                          <w:r w:rsidRPr="00361CE4">
                                            <w:rPr>
                                              <w:rFonts w:ascii="Helvetica" w:eastAsia="Times New Roman" w:hAnsi="Helvetica" w:cs="Times New Roman"/>
                                              <w:color w:val="757575"/>
                                              <w:sz w:val="21"/>
                                              <w:szCs w:val="21"/>
                                            </w:rPr>
                                            <w:t>Father Christmas will visit the Nursery and Nest classes.  (Shh Don’t tell! It’s a surprise!)</w:t>
                                          </w: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lastRenderedPageBreak/>
                                <w:t> </w:t>
                              </w:r>
                            </w:p>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361CE4" w:rsidRPr="00361CE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0" w:type="dxa"/>
                                                  <w:left w:w="270" w:type="dxa"/>
                                                  <w:bottom w:w="135" w:type="dxa"/>
                                                  <w:right w:w="270" w:type="dxa"/>
                                                </w:tcMar>
                                                <w:hideMark/>
                                              </w:tcPr>
                                              <w:p w:rsidR="00361CE4" w:rsidRPr="00361CE4" w:rsidRDefault="003139CA" w:rsidP="00361CE4">
                                                <w:pPr>
                                                  <w:spacing w:line="360" w:lineRule="atLeast"/>
                                                  <w:jc w:val="center"/>
                                                  <w:rPr>
                                                    <w:rFonts w:ascii="Helvetica" w:eastAsia="Times New Roman" w:hAnsi="Helvetica" w:cs="Times New Roman"/>
                                                    <w:color w:val="757575"/>
                                                    <w:szCs w:val="24"/>
                                                  </w:rPr>
                                                </w:pPr>
                                                <w:r>
                                                  <w:rPr>
                                                    <w:rFonts w:ascii="Helvetica" w:eastAsia="Times New Roman" w:hAnsi="Helvetica" w:cs="Times New Roman"/>
                                                    <w:color w:val="757575"/>
                                                    <w:szCs w:val="24"/>
                                                  </w:rPr>
                                                  <w:pict>
                                                    <v:rect id="_x0000_i1029" style="width:451pt;height:2pt" o:hralign="center" o:hrstd="t" o:hr="t" fillcolor="#a0a0a0" stroked="f"/>
                                                  </w:pic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Cs w:val="24"/>
                                                  </w:rPr>
                                                  <w:br/>
                                                </w:r>
                                                <w:r w:rsidRPr="00361CE4">
                                                  <w:rPr>
                                                    <w:rFonts w:ascii="Helvetica" w:eastAsia="Times New Roman" w:hAnsi="Helvetica" w:cs="Times New Roman"/>
                                                    <w:b/>
                                                    <w:bCs/>
                                                    <w:color w:val="757575"/>
                                                    <w:szCs w:val="24"/>
                                                  </w:rPr>
                                                  <w:t>Visiting classes and helping at Homerton</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t>We welcome parents’ visits and help in the Nursery and in The Nest.</w:t>
                                                </w:r>
                                                <w:r w:rsidRPr="00361CE4">
                                                  <w:rPr>
                                                    <w:rFonts w:ascii="Helvetica" w:eastAsia="Times New Roman" w:hAnsi="Helvetica" w:cs="Times New Roman"/>
                                                    <w:color w:val="757575"/>
                                                    <w:szCs w:val="24"/>
                                                  </w:rPr>
                                                  <w:br/>
                                                  <w:t>There are 3 different ways in which parents can be involved: </w:t>
                                                </w:r>
                                              </w:p>
                                              <w:p w:rsidR="00361CE4" w:rsidRPr="00361CE4" w:rsidRDefault="00361CE4" w:rsidP="00361CE4">
                                                <w:pPr>
                                                  <w:numPr>
                                                    <w:ilvl w:val="0"/>
                                                    <w:numId w:val="1"/>
                                                  </w:numPr>
                                                  <w:spacing w:line="360" w:lineRule="atLeast"/>
                                                  <w:rPr>
                                                    <w:rFonts w:ascii="Times New Roman" w:eastAsia="Times New Roman" w:hAnsi="Times New Roman" w:cs="Times New Roman"/>
                                                    <w:color w:val="757575"/>
                                                    <w:szCs w:val="24"/>
                                                  </w:rPr>
                                                </w:pPr>
                                                <w:r w:rsidRPr="00361CE4">
                                                  <w:rPr>
                                                    <w:rFonts w:ascii="Helvetica" w:eastAsia="Times New Roman" w:hAnsi="Helvetica" w:cs="Times New Roman"/>
                                                    <w:color w:val="757575"/>
                                                    <w:szCs w:val="24"/>
                                                  </w:rPr>
                                                  <w:t>You may stay and play with your child in class from the start of the session until 11am in the morning or until 3pm in the afternoon.</w:t>
                                                </w:r>
                                              </w:p>
                                              <w:p w:rsidR="00361CE4" w:rsidRPr="00361CE4" w:rsidRDefault="00361CE4" w:rsidP="00361CE4">
                                                <w:pPr>
                                                  <w:numPr>
                                                    <w:ilvl w:val="0"/>
                                                    <w:numId w:val="1"/>
                                                  </w:numPr>
                                                  <w:spacing w:line="360" w:lineRule="atLeast"/>
                                                  <w:rPr>
                                                    <w:rFonts w:ascii="Times New Roman" w:eastAsia="Times New Roman" w:hAnsi="Times New Roman" w:cs="Times New Roman"/>
                                                    <w:color w:val="757575"/>
                                                    <w:szCs w:val="24"/>
                                                  </w:rPr>
                                                </w:pPr>
                                                <w:r w:rsidRPr="00361CE4">
                                                  <w:rPr>
                                                    <w:rFonts w:ascii="Helvetica" w:eastAsia="Times New Roman" w:hAnsi="Helvetica" w:cs="Times New Roman"/>
                                                    <w:color w:val="757575"/>
                                                    <w:szCs w:val="24"/>
                                                  </w:rPr>
                                                  <w:t>Share your expertise with your child’s class e.g. play an instrument, cook with a group or share an interest at ‘circle time’</w:t>
                                                </w:r>
                                              </w:p>
                                              <w:p w:rsidR="00361CE4" w:rsidRPr="00361CE4" w:rsidRDefault="00361CE4" w:rsidP="00361CE4">
                                                <w:pPr>
                                                  <w:numPr>
                                                    <w:ilvl w:val="0"/>
                                                    <w:numId w:val="1"/>
                                                  </w:numPr>
                                                  <w:spacing w:line="360" w:lineRule="atLeast"/>
                                                  <w:rPr>
                                                    <w:rFonts w:ascii="Times New Roman" w:eastAsia="Times New Roman" w:hAnsi="Times New Roman" w:cs="Times New Roman"/>
                                                    <w:color w:val="757575"/>
                                                    <w:szCs w:val="24"/>
                                                  </w:rPr>
                                                </w:pPr>
                                                <w:r w:rsidRPr="00361CE4">
                                                  <w:rPr>
                                                    <w:rFonts w:ascii="Helvetica" w:eastAsia="Times New Roman" w:hAnsi="Helvetica" w:cs="Times New Roman"/>
                                                    <w:color w:val="757575"/>
                                                    <w:szCs w:val="24"/>
                                                  </w:rPr>
                                                  <w:t>We also really value the time you can give to Homerton in helping us with the many and varied tasks we undertake e.g. mending toys, tidying the library, sewing, gardening, organising fundraising etc.</w: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Cs w:val="24"/>
                                                  </w:rPr>
                                                  <w:t>For all of the above please arrange mutually convenient times with your child’s class teacher.</w:t>
                                                </w:r>
                                                <w:r w:rsidRPr="00361CE4">
                                                  <w:rPr>
                                                    <w:rFonts w:ascii="Helvetica" w:eastAsia="Times New Roman" w:hAnsi="Helvetica" w:cs="Times New Roman"/>
                                                    <w:color w:val="757575"/>
                                                    <w:szCs w:val="24"/>
                                                  </w:rPr>
                                                  <w:br/>
                                                  <w:t>  </w:t>
                                                </w:r>
                                              </w:p>
                                              <w:p w:rsidR="00361CE4" w:rsidRPr="00361CE4" w:rsidRDefault="003139CA" w:rsidP="00361CE4">
                                                <w:pPr>
                                                  <w:spacing w:line="360" w:lineRule="atLeast"/>
                                                  <w:jc w:val="center"/>
                                                  <w:rPr>
                                                    <w:rFonts w:ascii="Helvetica" w:eastAsia="Times New Roman" w:hAnsi="Helvetica" w:cs="Times New Roman"/>
                                                    <w:color w:val="757575"/>
                                                    <w:szCs w:val="24"/>
                                                  </w:rPr>
                                                </w:pPr>
                                                <w:r>
                                                  <w:rPr>
                                                    <w:rFonts w:ascii="Helvetica" w:eastAsia="Times New Roman" w:hAnsi="Helvetica" w:cs="Times New Roman"/>
                                                    <w:color w:val="757575"/>
                                                    <w:szCs w:val="24"/>
                                                  </w:rPr>
                                                  <w:pict>
                                                    <v:rect id="_x0000_i1030" style="width:451pt;height:2pt" o:hralign="center" o:hrstd="t" o:hr="t" fillcolor="#a0a0a0" stroked="f"/>
                                                  </w:pic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Cs w:val="24"/>
                                                  </w:rPr>
                                                  <w:br/>
                                                </w:r>
                                                <w:r w:rsidRPr="00361CE4">
                                                  <w:rPr>
                                                    <w:rFonts w:ascii="Helvetica" w:eastAsia="Times New Roman" w:hAnsi="Helvetica" w:cs="Times New Roman"/>
                                                    <w:b/>
                                                    <w:bCs/>
                                                    <w:color w:val="757575"/>
                                                    <w:szCs w:val="24"/>
                                                  </w:rPr>
                                                  <w:t>Primary School Admissions – September 2020</w:t>
                                                </w:r>
                                                <w:r w:rsidRPr="00361CE4">
                                                  <w:rPr>
                                                    <w:rFonts w:ascii="Helvetica" w:eastAsia="Times New Roman" w:hAnsi="Helvetica" w:cs="Times New Roman"/>
                                                    <w:color w:val="757575"/>
                                                    <w:szCs w:val="24"/>
                                                  </w:rPr>
                                                  <w:br/>
                                                </w:r>
                                                <w:r w:rsidRPr="00361CE4">
                                                  <w:rPr>
                                                    <w:rFonts w:ascii="Helvetica" w:eastAsia="Times New Roman" w:hAnsi="Helvetica" w:cs="Times New Roman"/>
                                                    <w:b/>
                                                    <w:bCs/>
                                                    <w:color w:val="757575"/>
                                                    <w:szCs w:val="24"/>
                                                  </w:rPr>
                                                  <w:t>The application process for children due to start primary school in September 2020 has already begun.</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 w:val="21"/>
                                                    <w:szCs w:val="21"/>
                                                  </w:rPr>
                                                  <w:t>Please note the closing date for applications for reception class places is 15 January 2020.</w:t>
                                                </w:r>
                                                <w:r w:rsidRPr="00361CE4">
                                                  <w:rPr>
                                                    <w:rFonts w:ascii="Helvetica" w:eastAsia="Times New Roman" w:hAnsi="Helvetica" w:cs="Times New Roman"/>
                                                    <w:color w:val="757575"/>
                                                    <w:sz w:val="21"/>
                                                    <w:szCs w:val="21"/>
                                                  </w:rPr>
                                                  <w:br/>
                                                  <w:t>If you have any queries, please talk to a member of staff.</w:t>
                                                </w:r>
                                                <w:r w:rsidRPr="00361CE4">
                                                  <w:rPr>
                                                    <w:rFonts w:ascii="Helvetica" w:eastAsia="Times New Roman" w:hAnsi="Helvetica" w:cs="Times New Roman"/>
                                                    <w:color w:val="757575"/>
                                                    <w:sz w:val="21"/>
                                                    <w:szCs w:val="21"/>
                                                  </w:rPr>
                                                  <w:br/>
                                                  <w:t> </w:t>
                                                </w:r>
                                                <w:r w:rsidRPr="00361CE4">
                                                  <w:rPr>
                                                    <w:rFonts w:ascii="Helvetica" w:eastAsia="Times New Roman" w:hAnsi="Helvetica" w:cs="Times New Roman"/>
                                                    <w:color w:val="757575"/>
                                                    <w:sz w:val="21"/>
                                                    <w:szCs w:val="21"/>
                                                  </w:rPr>
                                                  <w:br/>
                                                  <w:t>Please be aware that everyone </w:t>
                                                </w:r>
                                                <w:r w:rsidRPr="00361CE4">
                                                  <w:rPr>
                                                    <w:rFonts w:ascii="Helvetica" w:eastAsia="Times New Roman" w:hAnsi="Helvetica" w:cs="Times New Roman"/>
                                                    <w:color w:val="757575"/>
                                                    <w:sz w:val="21"/>
                                                    <w:szCs w:val="21"/>
                                                    <w:u w:val="single"/>
                                                  </w:rPr>
                                                  <w:t>must</w:t>
                                                </w:r>
                                                <w:r w:rsidRPr="00361CE4">
                                                  <w:rPr>
                                                    <w:rFonts w:ascii="Helvetica" w:eastAsia="Times New Roman" w:hAnsi="Helvetica" w:cs="Times New Roman"/>
                                                    <w:color w:val="757575"/>
                                                    <w:sz w:val="21"/>
                                                    <w:szCs w:val="21"/>
                                                  </w:rPr>
                                                  <w:t> apply for a place for their children, or risk not having a school for their child to go on to.</w:t>
                                                </w:r>
                                                <w:r w:rsidRPr="00361CE4">
                                                  <w:rPr>
                                                    <w:rFonts w:ascii="Helvetica" w:eastAsia="Times New Roman" w:hAnsi="Helvetica" w:cs="Times New Roman"/>
                                                    <w:color w:val="757575"/>
                                                    <w:szCs w:val="24"/>
                                                  </w:rPr>
                                                  <w:br/>
                                                  <w:t>  </w:t>
                                                </w:r>
                                              </w:p>
                                              <w:p w:rsidR="00361CE4" w:rsidRPr="00361CE4" w:rsidRDefault="003139CA" w:rsidP="00361CE4">
                                                <w:pPr>
                                                  <w:spacing w:line="360" w:lineRule="atLeast"/>
                                                  <w:jc w:val="center"/>
                                                  <w:rPr>
                                                    <w:rFonts w:ascii="Helvetica" w:eastAsia="Times New Roman" w:hAnsi="Helvetica" w:cs="Times New Roman"/>
                                                    <w:color w:val="757575"/>
                                                    <w:szCs w:val="24"/>
                                                  </w:rPr>
                                                </w:pPr>
                                                <w:r>
                                                  <w:rPr>
                                                    <w:rFonts w:ascii="Helvetica" w:eastAsia="Times New Roman" w:hAnsi="Helvetica" w:cs="Times New Roman"/>
                                                    <w:noProof/>
                                                    <w:color w:val="757575"/>
                                                    <w:szCs w:val="24"/>
                                                  </w:rPr>
                                                  <w:pict>
                                                    <v:rect id="_x0000_i1031" alt="" style="width:423.95pt;height:.05pt;mso-width-percent:0;mso-height-percent:0;mso-width-percent:0;mso-height-percent:0" o:hrpct="940" o:hralign="center" o:hrstd="t" o:hr="t" fillcolor="#a0a0a0" stroked="f"/>
                                                  </w:pict>
                                                </w: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t> </w:t>
                              </w:r>
                            </w:p>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047"/>
                                      <w:gridCol w:w="3973"/>
                                    </w:tblGrid>
                                    <w:tr w:rsidR="00361CE4" w:rsidRPr="00361CE4">
                                      <w:tc>
                                        <w:tcPr>
                                          <w:tcW w:w="45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5047"/>
                                          </w:tblGrid>
                                          <w:tr w:rsidR="00361CE4" w:rsidRPr="00361CE4">
                                            <w:tc>
                                              <w:tcPr>
                                                <w:tcW w:w="0" w:type="auto"/>
                                                <w:tcMar>
                                                  <w:top w:w="0" w:type="dxa"/>
                                                  <w:left w:w="270" w:type="dxa"/>
                                                  <w:bottom w:w="135" w:type="dxa"/>
                                                  <w:right w:w="270" w:type="dxa"/>
                                                </w:tcMar>
                                                <w:hideMark/>
                                              </w:tcPr>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b/>
                                                    <w:bCs/>
                                                    <w:color w:val="757575"/>
                                                    <w:szCs w:val="24"/>
                                                  </w:rPr>
                                                  <w:lastRenderedPageBreak/>
                                                  <w:t>Travel to School</w:t>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fldChar w:fldCharType="begin"/>
                                                </w:r>
                                                <w:r w:rsidRPr="00361CE4">
                                                  <w:rPr>
                                                    <w:rFonts w:ascii="Helvetica" w:eastAsia="Times New Roman" w:hAnsi="Helvetica" w:cs="Times New Roman"/>
                                                    <w:color w:val="757575"/>
                                                    <w:szCs w:val="24"/>
                                                  </w:rPr>
                                                  <w:instrText xml:space="preserve"> INCLUDEPICTURE "/var/folders/8k/q4b3g1gs3qj2fwlfbwwh8k6h0000gn/T/com.microsoft.Word/WebArchiveCopyPasteTempFiles/df003c9f-5173-4ac5-9f9f-dbdc115d5d89.jpg" \* MERGEFORMATINET </w:instrText>
                                                </w:r>
                                                <w:r w:rsidRPr="00361CE4">
                                                  <w:rPr>
                                                    <w:rFonts w:ascii="Helvetica" w:eastAsia="Times New Roman" w:hAnsi="Helvetica" w:cs="Times New Roman"/>
                                                    <w:color w:val="757575"/>
                                                    <w:szCs w:val="24"/>
                                                  </w:rPr>
                                                  <w:fldChar w:fldCharType="separate"/>
                                                </w:r>
                                                <w:r w:rsidRPr="00361CE4">
                                                  <w:rPr>
                                                    <w:rFonts w:ascii="Helvetica" w:eastAsia="Times New Roman" w:hAnsi="Helvetica" w:cs="Times New Roman"/>
                                                    <w:noProof/>
                                                    <w:color w:val="757575"/>
                                                    <w:szCs w:val="24"/>
                                                    <w:lang w:eastAsia="en-GB" w:bidi="ar-SA"/>
                                                  </w:rPr>
                                                  <w:drawing>
                                                    <wp:inline distT="0" distB="0" distL="0" distR="0">
                                                      <wp:extent cx="3302000" cy="43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00" cy="431800"/>
                                                              </a:xfrm>
                                                              <a:prstGeom prst="rect">
                                                                <a:avLst/>
                                                              </a:prstGeom>
                                                              <a:noFill/>
                                                              <a:ln>
                                                                <a:noFill/>
                                                              </a:ln>
                                                            </pic:spPr>
                                                          </pic:pic>
                                                        </a:graphicData>
                                                      </a:graphic>
                                                    </wp:inline>
                                                  </w:drawing>
                                                </w:r>
                                                <w:r w:rsidRPr="00361CE4">
                                                  <w:rPr>
                                                    <w:rFonts w:ascii="Helvetica" w:eastAsia="Times New Roman" w:hAnsi="Helvetica" w:cs="Times New Roman"/>
                                                    <w:color w:val="757575"/>
                                                    <w:szCs w:val="24"/>
                                                  </w:rPr>
                                                  <w:fldChar w:fldCharType="end"/>
                                                </w:r>
                                                <w:r w:rsidRPr="00361CE4">
                                                  <w:rPr>
                                                    <w:rFonts w:ascii="Helvetica" w:eastAsia="Times New Roman" w:hAnsi="Helvetica" w:cs="Times New Roman"/>
                                                    <w:color w:val="757575"/>
                                                    <w:szCs w:val="24"/>
                                                  </w:rPr>
                                                  <w:br/>
                                                  <w:t>  </w:t>
                                                </w:r>
                                              </w:p>
                                              <w:p w:rsidR="00361CE4" w:rsidRPr="00361CE4" w:rsidRDefault="00361CE4" w:rsidP="00361CE4">
                                                <w:pPr>
                                                  <w:spacing w:line="360" w:lineRule="atLeast"/>
                                                  <w:jc w:val="both"/>
                                                  <w:rPr>
                                                    <w:rFonts w:ascii="Times New Roman" w:eastAsia="Times New Roman" w:hAnsi="Times New Roman" w:cs="Times New Roman"/>
                                                    <w:szCs w:val="24"/>
                                                  </w:rPr>
                                                </w:pPr>
                                                <w:r w:rsidRPr="00361CE4">
                                                  <w:rPr>
                                                    <w:rFonts w:ascii="Helvetica" w:eastAsia="Times New Roman" w:hAnsi="Helvetica" w:cs="Times New Roman"/>
                                                    <w:color w:val="757575"/>
                                                    <w:sz w:val="20"/>
                                                    <w:szCs w:val="20"/>
                                                  </w:rPr>
                                                  <w:t>There will be Community Support officers patrolling at drop off and pick up times and tickets will be issued as parking has become such a problem. We encourage walking, cycling, sharing cars and would really appreciate parents allowing a little more time to park further away and walk in order that our neighbour’s driveways are not blocked. Please be aware that the car park at Homerton is for staff only.  Thank you.</w: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Cs w:val="24"/>
                                                  </w:rPr>
                                                  <w:br/>
                                                </w:r>
                                                <w:r w:rsidRPr="00361CE4">
                                                  <w:rPr>
                                                    <w:rFonts w:ascii="Helvetica" w:eastAsia="Times New Roman" w:hAnsi="Helvetica" w:cs="Times New Roman"/>
                                                    <w:color w:val="757575"/>
                                                    <w:szCs w:val="24"/>
                                                  </w:rPr>
                                                  <w:fldChar w:fldCharType="begin"/>
                                                </w:r>
                                                <w:r w:rsidRPr="00361CE4">
                                                  <w:rPr>
                                                    <w:rFonts w:ascii="Helvetica" w:eastAsia="Times New Roman" w:hAnsi="Helvetica" w:cs="Times New Roman"/>
                                                    <w:color w:val="757575"/>
                                                    <w:szCs w:val="24"/>
                                                  </w:rPr>
                                                  <w:instrText xml:space="preserve"> INCLUDEPICTURE "/var/folders/8k/q4b3g1gs3qj2fwlfbwwh8k6h0000gn/T/com.microsoft.Word/WebArchiveCopyPasteTempFiles/df003c9f-5173-4ac5-9f9f-dbdc115d5d89.jpg" \* MERGEFORMATINET </w:instrText>
                                                </w:r>
                                                <w:r w:rsidRPr="00361CE4">
                                                  <w:rPr>
                                                    <w:rFonts w:ascii="Helvetica" w:eastAsia="Times New Roman" w:hAnsi="Helvetica" w:cs="Times New Roman"/>
                                                    <w:color w:val="757575"/>
                                                    <w:szCs w:val="24"/>
                                                  </w:rPr>
                                                  <w:fldChar w:fldCharType="separate"/>
                                                </w:r>
                                                <w:r w:rsidRPr="00361CE4">
                                                  <w:rPr>
                                                    <w:rFonts w:ascii="Helvetica" w:eastAsia="Times New Roman" w:hAnsi="Helvetica" w:cs="Times New Roman"/>
                                                    <w:noProof/>
                                                    <w:color w:val="757575"/>
                                                    <w:szCs w:val="24"/>
                                                    <w:lang w:eastAsia="en-GB" w:bidi="ar-SA"/>
                                                  </w:rPr>
                                                  <w:drawing>
                                                    <wp:inline distT="0" distB="0" distL="0" distR="0">
                                                      <wp:extent cx="3302000" cy="43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00" cy="431800"/>
                                                              </a:xfrm>
                                                              <a:prstGeom prst="rect">
                                                                <a:avLst/>
                                                              </a:prstGeom>
                                                              <a:noFill/>
                                                              <a:ln>
                                                                <a:noFill/>
                                                              </a:ln>
                                                            </pic:spPr>
                                                          </pic:pic>
                                                        </a:graphicData>
                                                      </a:graphic>
                                                    </wp:inline>
                                                  </w:drawing>
                                                </w:r>
                                                <w:r w:rsidRPr="00361CE4">
                                                  <w:rPr>
                                                    <w:rFonts w:ascii="Helvetica" w:eastAsia="Times New Roman" w:hAnsi="Helvetica" w:cs="Times New Roman"/>
                                                    <w:color w:val="757575"/>
                                                    <w:szCs w:val="24"/>
                                                  </w:rPr>
                                                  <w:fldChar w:fldCharType="end"/>
                                                </w:r>
                                                <w:r w:rsidRPr="00361CE4">
                                                  <w:rPr>
                                                    <w:rFonts w:ascii="Helvetica" w:eastAsia="Times New Roman" w:hAnsi="Helvetica" w:cs="Times New Roman"/>
                                                    <w:color w:val="757575"/>
                                                    <w:szCs w:val="24"/>
                                                  </w:rPr>
                                                  <w:br/>
                                                  <w:t>  </w:t>
                                                </w:r>
                                              </w:p>
                                            </w:tc>
                                          </w:tr>
                                        </w:tbl>
                                        <w:p w:rsidR="00361CE4" w:rsidRPr="00361CE4" w:rsidRDefault="00361CE4" w:rsidP="00361CE4">
                                          <w:pPr>
                                            <w:rPr>
                                              <w:rFonts w:ascii="Times New Roman" w:eastAsia="Times New Roman" w:hAnsi="Times New Roman" w:cs="Times New Roman"/>
                                              <w:szCs w:val="24"/>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361CE4" w:rsidRPr="00361CE4">
                                            <w:tc>
                                              <w:tcPr>
                                                <w:tcW w:w="0" w:type="auto"/>
                                                <w:tcMar>
                                                  <w:top w:w="0" w:type="dxa"/>
                                                  <w:left w:w="270" w:type="dxa"/>
                                                  <w:bottom w:w="135" w:type="dxa"/>
                                                  <w:right w:w="270" w:type="dxa"/>
                                                </w:tcMar>
                                                <w:hideMark/>
                                              </w:tcPr>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b/>
                                                    <w:bCs/>
                                                    <w:color w:val="757575"/>
                                                    <w:szCs w:val="24"/>
                                                  </w:rPr>
                                                  <w:t>Absences</w:t>
                                                </w:r>
                                                <w:r w:rsidRPr="00361CE4">
                                                  <w:rPr>
                                                    <w:rFonts w:ascii="Helvetica" w:eastAsia="Times New Roman" w:hAnsi="Helvetica" w:cs="Times New Roman"/>
                                                    <w:color w:val="757575"/>
                                                    <w:szCs w:val="24"/>
                                                  </w:rPr>
                                                  <w:br/>
                                                  <w:t>  </w:t>
                                                </w:r>
                                              </w:p>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 w:val="20"/>
                                                    <w:szCs w:val="20"/>
                                                  </w:rPr>
                                                  <w:t>Children’s regular attendance is very important for continuity and building of relationships.  Please inform us if your child is going to be away. It is also vitally important to pick up on time, it helps your children feel secure and helps us plan for the next session or to get home if it is the end of the day.</w:t>
                                                </w:r>
                                                <w:r w:rsidRPr="00361CE4">
                                                  <w:rPr>
                                                    <w:rFonts w:ascii="Helvetica" w:eastAsia="Times New Roman" w:hAnsi="Helvetica" w:cs="Times New Roman"/>
                                                    <w:color w:val="757575"/>
                                                    <w:sz w:val="20"/>
                                                    <w:szCs w:val="20"/>
                                                  </w:rPr>
                                                  <w:br/>
                                                </w:r>
                                                <w:r w:rsidRPr="00361CE4">
                                                  <w:rPr>
                                                    <w:rFonts w:ascii="Helvetica" w:eastAsia="Times New Roman" w:hAnsi="Helvetica" w:cs="Times New Roman"/>
                                                    <w:color w:val="757575"/>
                                                    <w:sz w:val="20"/>
                                                    <w:szCs w:val="20"/>
                                                  </w:rPr>
                                                  <w:br/>
                                                  <w:t>Please ensure we have an EMERGENCY NUMBER WHERE WE CAN CONTACT YOU.  We will phone you after your child’s 2nd day of absence, if you have not contacted us.  You can leave an answer phone message at anytime (</w:t>
                                                </w:r>
                                                <w:hyperlink r:id="rId10" w:history="1">
                                                  <w:r w:rsidRPr="00361CE4">
                                                    <w:rPr>
                                                      <w:rFonts w:ascii="Helvetica" w:eastAsia="Times New Roman" w:hAnsi="Helvetica" w:cs="Times New Roman"/>
                                                      <w:color w:val="00ADD8"/>
                                                      <w:sz w:val="20"/>
                                                      <w:szCs w:val="20"/>
                                                    </w:rPr>
                                                    <w:t>t: 01223 508766</w:t>
                                                  </w:r>
                                                </w:hyperlink>
                                                <w:r w:rsidRPr="00361CE4">
                                                  <w:rPr>
                                                    <w:rFonts w:ascii="Helvetica" w:eastAsia="Times New Roman" w:hAnsi="Helvetica" w:cs="Times New Roman"/>
                                                    <w:color w:val="757575"/>
                                                    <w:sz w:val="20"/>
                                                    <w:szCs w:val="20"/>
                                                  </w:rPr>
                                                  <w:t>) or email us at </w:t>
                                                </w:r>
                                                <w:hyperlink r:id="rId11" w:history="1">
                                                  <w:r w:rsidRPr="00361CE4">
                                                    <w:rPr>
                                                      <w:rFonts w:ascii="Helvetica" w:eastAsia="Times New Roman" w:hAnsi="Helvetica" w:cs="Times New Roman"/>
                                                      <w:color w:val="800080"/>
                                                      <w:sz w:val="20"/>
                                                      <w:szCs w:val="20"/>
                                                      <w:u w:val="single"/>
                                                    </w:rPr>
                                                    <w:t>office@homerton.cambs.sch.uk</w:t>
                                                  </w:r>
                                                </w:hyperlink>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t> </w:t>
                              </w:r>
                            </w:p>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361CE4" w:rsidRPr="00361CE4">
                                      <w:tc>
                                        <w:tcPr>
                                          <w:tcW w:w="0" w:type="auto"/>
                                          <w:tcMar>
                                            <w:top w:w="0" w:type="dxa"/>
                                            <w:left w:w="135" w:type="dxa"/>
                                            <w:bottom w:w="0" w:type="dxa"/>
                                            <w:right w:w="135" w:type="dxa"/>
                                          </w:tcMar>
                                          <w:hideMark/>
                                        </w:tcPr>
                                        <w:p w:rsidR="00361CE4" w:rsidRPr="00361CE4" w:rsidRDefault="00361CE4" w:rsidP="00361CE4">
                                          <w:pPr>
                                            <w:jc w:val="center"/>
                                            <w:rPr>
                                              <w:rFonts w:ascii="Times New Roman" w:eastAsia="Times New Roman" w:hAnsi="Times New Roman" w:cs="Times New Roman"/>
                                              <w:szCs w:val="24"/>
                                            </w:rPr>
                                          </w:pPr>
                                          <w:r w:rsidRPr="00361CE4">
                                            <w:rPr>
                                              <w:rFonts w:ascii="Times New Roman" w:eastAsia="Times New Roman" w:hAnsi="Times New Roman" w:cs="Times New Roman"/>
                                              <w:szCs w:val="24"/>
                                            </w:rPr>
                                            <w:fldChar w:fldCharType="begin"/>
                                          </w:r>
                                          <w:r w:rsidRPr="00361CE4">
                                            <w:rPr>
                                              <w:rFonts w:ascii="Times New Roman" w:eastAsia="Times New Roman" w:hAnsi="Times New Roman" w:cs="Times New Roman"/>
                                              <w:szCs w:val="24"/>
                                            </w:rPr>
                                            <w:instrText xml:space="preserve"> INCLUDEPICTURE "/var/folders/8k/q4b3g1gs3qj2fwlfbwwh8k6h0000gn/T/com.microsoft.Word/WebArchiveCopyPasteTempFiles/cb737709-6aad-4f53-b501-582a9c6f497a.jpg" \* MERGEFORMATINET </w:instrText>
                                          </w:r>
                                          <w:r w:rsidRPr="00361CE4">
                                            <w:rPr>
                                              <w:rFonts w:ascii="Times New Roman" w:eastAsia="Times New Roman" w:hAnsi="Times New Roman" w:cs="Times New Roman"/>
                                              <w:szCs w:val="24"/>
                                            </w:rPr>
                                            <w:fldChar w:fldCharType="separate"/>
                                          </w:r>
                                          <w:r w:rsidRPr="00361CE4">
                                            <w:rPr>
                                              <w:rFonts w:ascii="Times New Roman" w:eastAsia="Times New Roman" w:hAnsi="Times New Roman" w:cs="Times New Roman"/>
                                              <w:noProof/>
                                              <w:szCs w:val="24"/>
                                              <w:lang w:eastAsia="en-GB" w:bidi="ar-SA"/>
                                            </w:rPr>
                                            <w:drawing>
                                              <wp:inline distT="0" distB="0" distL="0" distR="0">
                                                <wp:extent cx="5727700" cy="14319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431925"/>
                                                        </a:xfrm>
                                                        <a:prstGeom prst="rect">
                                                          <a:avLst/>
                                                        </a:prstGeom>
                                                        <a:noFill/>
                                                        <a:ln>
                                                          <a:noFill/>
                                                        </a:ln>
                                                      </pic:spPr>
                                                    </pic:pic>
                                                  </a:graphicData>
                                                </a:graphic>
                                              </wp:inline>
                                            </w:drawing>
                                          </w:r>
                                          <w:r w:rsidRPr="00361CE4">
                                            <w:rPr>
                                              <w:rFonts w:ascii="Times New Roman" w:eastAsia="Times New Roman" w:hAnsi="Times New Roman" w:cs="Times New Roman"/>
                                              <w:szCs w:val="24"/>
                                            </w:rPr>
                                            <w:fldChar w:fldCharType="end"/>
                                          </w: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t> </w:t>
                              </w:r>
                            </w:p>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361CE4" w:rsidRPr="00361CE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0" w:type="dxa"/>
                                                  <w:left w:w="270" w:type="dxa"/>
                                                  <w:bottom w:w="135" w:type="dxa"/>
                                                  <w:right w:w="270" w:type="dxa"/>
                                                </w:tcMar>
                                                <w:hideMark/>
                                              </w:tcPr>
                                              <w:p w:rsidR="00361CE4" w:rsidRPr="00361CE4" w:rsidRDefault="00361CE4" w:rsidP="00361CE4">
                                                <w:pPr>
                                                  <w:spacing w:line="360" w:lineRule="atLeast"/>
                                                  <w:rPr>
                                                    <w:rFonts w:ascii="Times New Roman" w:eastAsia="Times New Roman" w:hAnsi="Times New Roman" w:cs="Times New Roman"/>
                                                    <w:szCs w:val="24"/>
                                                  </w:rPr>
                                                </w:pPr>
                                                <w:r w:rsidRPr="00361CE4">
                                                  <w:rPr>
                                                    <w:rFonts w:ascii="Helvetica" w:eastAsia="Times New Roman" w:hAnsi="Helvetica" w:cs="Times New Roman"/>
                                                    <w:color w:val="757575"/>
                                                    <w:szCs w:val="24"/>
                                                  </w:rPr>
                                                  <w:t>Alex Pearson</w:t>
                                                </w:r>
                                                <w:r w:rsidRPr="00361CE4">
                                                  <w:rPr>
                                                    <w:rFonts w:ascii="Helvetica" w:eastAsia="Times New Roman" w:hAnsi="Helvetica" w:cs="Times New Roman"/>
                                                    <w:color w:val="757575"/>
                                                    <w:szCs w:val="24"/>
                                                  </w:rPr>
                                                  <w:br/>
                                                  <w:t>Head of Centre </w:t>
                                                </w: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t> </w:t>
                              </w:r>
                            </w:p>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0"/>
                                    </w:tblGrid>
                                    <w:tr w:rsidR="00361CE4" w:rsidRPr="00361CE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0" w:type="dxa"/>
                                                  <w:left w:w="270" w:type="dxa"/>
                                                  <w:bottom w:w="135" w:type="dxa"/>
                                                  <w:right w:w="270" w:type="dxa"/>
                                                </w:tcMar>
                                                <w:hideMark/>
                                              </w:tcPr>
                                              <w:p w:rsidR="00361CE4" w:rsidRPr="00361CE4" w:rsidRDefault="003139CA" w:rsidP="00361CE4">
                                                <w:pPr>
                                                  <w:spacing w:line="360" w:lineRule="atLeast"/>
                                                  <w:rPr>
                                                    <w:rFonts w:ascii="Times New Roman" w:eastAsia="Times New Roman" w:hAnsi="Times New Roman" w:cs="Times New Roman"/>
                                                    <w:szCs w:val="24"/>
                                                  </w:rPr>
                                                </w:pPr>
                                                <w:hyperlink r:id="rId13" w:history="1">
                                                  <w:r w:rsidR="00361CE4" w:rsidRPr="00361CE4">
                                                    <w:rPr>
                                                      <w:rFonts w:ascii="Helvetica" w:eastAsia="Times New Roman" w:hAnsi="Helvetica" w:cs="Times New Roman"/>
                                                      <w:color w:val="00ADD8"/>
                                                      <w:szCs w:val="24"/>
                                                    </w:rPr>
                                                    <w:t>t: 01223 508766</w:t>
                                                  </w:r>
                                                </w:hyperlink>
                                              </w:p>
                                              <w:p w:rsidR="00361CE4" w:rsidRPr="00361CE4" w:rsidRDefault="003139CA" w:rsidP="00361CE4">
                                                <w:pPr>
                                                  <w:spacing w:after="150" w:line="360" w:lineRule="atLeast"/>
                                                  <w:rPr>
                                                    <w:rFonts w:ascii="Times New Roman" w:eastAsia="Times New Roman" w:hAnsi="Times New Roman" w:cs="Times New Roman"/>
                                                    <w:szCs w:val="24"/>
                                                  </w:rPr>
                                                </w:pPr>
                                                <w:hyperlink r:id="rId14" w:history="1">
                                                  <w:r w:rsidR="00361CE4" w:rsidRPr="00361CE4">
                                                    <w:rPr>
                                                      <w:rFonts w:ascii="Helvetica" w:eastAsia="Times New Roman" w:hAnsi="Helvetica" w:cs="Times New Roman"/>
                                                      <w:color w:val="00ADD8"/>
                                                      <w:szCs w:val="24"/>
                                                    </w:rPr>
                                                    <w:t>e. office@homerton.cambs.sch.uk</w:t>
                                                  </w:r>
                                                </w:hyperlink>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lastRenderedPageBreak/>
                                <w:t> </w:t>
                              </w:r>
                            </w:p>
                            <w:tbl>
                              <w:tblPr>
                                <w:tblW w:w="5000" w:type="pct"/>
                                <w:tblCellMar>
                                  <w:left w:w="0" w:type="dxa"/>
                                  <w:right w:w="0" w:type="dxa"/>
                                </w:tblCellMar>
                                <w:tblLook w:val="04A0" w:firstRow="1" w:lastRow="0" w:firstColumn="1" w:lastColumn="0" w:noHBand="0" w:noVBand="1"/>
                              </w:tblPr>
                              <w:tblGrid>
                                <w:gridCol w:w="9020"/>
                              </w:tblGrid>
                              <w:tr w:rsidR="00361CE4" w:rsidRPr="00361CE4">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0"/>
                                    </w:tblGrid>
                                    <w:tr w:rsidR="00361CE4" w:rsidRPr="00361CE4">
                                      <w:tc>
                                        <w:tcPr>
                                          <w:tcW w:w="0" w:type="auto"/>
                                          <w:vAlign w:val="center"/>
                                          <w:hideMark/>
                                        </w:tcPr>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jc w:val="center"/>
                          <w:rPr>
                            <w:rFonts w:ascii="Times New Roman" w:eastAsia="Times New Roman" w:hAnsi="Times New Roman" w:cs="Times New Roman"/>
                            <w:szCs w:val="24"/>
                          </w:rPr>
                        </w:pPr>
                      </w:p>
                    </w:tc>
                  </w:tr>
                </w:tbl>
                <w:p w:rsidR="00361CE4" w:rsidRPr="00361CE4" w:rsidRDefault="00361CE4" w:rsidP="00361CE4">
                  <w:pPr>
                    <w:jc w:val="center"/>
                    <w:rPr>
                      <w:rFonts w:ascii="Times New Roman" w:eastAsia="Times New Roman" w:hAnsi="Times New Roman" w:cs="Times New Roman"/>
                      <w:szCs w:val="24"/>
                    </w:rPr>
                  </w:pPr>
                </w:p>
              </w:tc>
            </w:tr>
            <w:tr w:rsidR="00361CE4" w:rsidRPr="00361CE4">
              <w:trPr>
                <w:jc w:val="center"/>
              </w:trPr>
              <w:tc>
                <w:tcPr>
                  <w:tcW w:w="0" w:type="auto"/>
                  <w:shd w:val="clear" w:color="auto" w:fill="333333"/>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61CE4" w:rsidRPr="00361CE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61CE4" w:rsidRPr="00361CE4">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61CE4" w:rsidRPr="00361CE4">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61CE4" w:rsidRPr="00361CE4">
                                      <w:tc>
                                        <w:tcPr>
                                          <w:tcW w:w="0" w:type="auto"/>
                                          <w:tcBorders>
                                            <w:top w:val="single" w:sz="12" w:space="0" w:color="505050"/>
                                            <w:left w:val="nil"/>
                                            <w:bottom w:val="nil"/>
                                            <w:right w:val="nil"/>
                                          </w:tcBorders>
                                          <w:vAlign w:val="center"/>
                                          <w:hideMark/>
                                        </w:tcPr>
                                        <w:p w:rsidR="00361CE4" w:rsidRPr="00361CE4" w:rsidRDefault="00361CE4" w:rsidP="00361CE4">
                                          <w:pPr>
                                            <w:rPr>
                                              <w:rFonts w:ascii="Times New Roman" w:eastAsia="Times New Roman" w:hAnsi="Times New Roman" w:cs="Times New Roman"/>
                                              <w:sz w:val="20"/>
                                              <w:szCs w:val="20"/>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r w:rsidRPr="00361CE4">
                                <w:rPr>
                                  <w:rFonts w:ascii="Times New Roman" w:eastAsia="Times New Roman" w:hAnsi="Times New Roman" w:cs="Times New Roman"/>
                                  <w:szCs w:val="24"/>
                                </w:rPr>
                                <w:t> </w:t>
                              </w:r>
                            </w:p>
                            <w:tbl>
                              <w:tblPr>
                                <w:tblW w:w="5000" w:type="pct"/>
                                <w:tblCellMar>
                                  <w:left w:w="0" w:type="dxa"/>
                                  <w:right w:w="0" w:type="dxa"/>
                                </w:tblCellMar>
                                <w:tblLook w:val="04A0" w:firstRow="1" w:lastRow="0" w:firstColumn="1" w:lastColumn="0" w:noHBand="0" w:noVBand="1"/>
                              </w:tblPr>
                              <w:tblGrid>
                                <w:gridCol w:w="9000"/>
                              </w:tblGrid>
                              <w:tr w:rsidR="00361CE4" w:rsidRPr="00361CE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1CE4" w:rsidRPr="00361CE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CE4" w:rsidRPr="00361CE4">
                                            <w:tc>
                                              <w:tcPr>
                                                <w:tcW w:w="0" w:type="auto"/>
                                                <w:tcMar>
                                                  <w:top w:w="0" w:type="dxa"/>
                                                  <w:left w:w="270" w:type="dxa"/>
                                                  <w:bottom w:w="135" w:type="dxa"/>
                                                  <w:right w:w="270" w:type="dxa"/>
                                                </w:tcMar>
                                                <w:hideMark/>
                                              </w:tcPr>
                                              <w:p w:rsidR="00361CE4" w:rsidRPr="00361CE4" w:rsidRDefault="00361CE4" w:rsidP="00361CE4">
                                                <w:pPr>
                                                  <w:spacing w:line="360" w:lineRule="atLeast"/>
                                                  <w:jc w:val="center"/>
                                                  <w:rPr>
                                                    <w:rFonts w:ascii="Times New Roman" w:eastAsia="Times New Roman" w:hAnsi="Times New Roman" w:cs="Times New Roman"/>
                                                    <w:szCs w:val="24"/>
                                                  </w:rPr>
                                                </w:pPr>
                                                <w:r w:rsidRPr="00361CE4">
                                                  <w:rPr>
                                                    <w:rFonts w:ascii="Helvetica" w:eastAsia="Times New Roman" w:hAnsi="Helvetica" w:cs="Times New Roman"/>
                                                    <w:i/>
                                                    <w:iCs/>
                                                    <w:color w:val="FFFFFF"/>
                                                    <w:sz w:val="18"/>
                                                    <w:szCs w:val="18"/>
                                                  </w:rPr>
                                                  <w:t>Copyright © 2018 Homerton Nursery, All rights reserved.</w:t>
                                                </w:r>
                                                <w:r w:rsidRPr="00361CE4">
                                                  <w:rPr>
                                                    <w:rFonts w:ascii="Helvetica" w:eastAsia="Times New Roman" w:hAnsi="Helvetica" w:cs="Times New Roman"/>
                                                    <w:color w:val="FFFFFF"/>
                                                    <w:sz w:val="18"/>
                                                    <w:szCs w:val="18"/>
                                                  </w:rPr>
                                                  <w:br/>
                                                </w:r>
                                                <w:r w:rsidRPr="00361CE4">
                                                  <w:rPr>
                                                    <w:rFonts w:ascii="Helvetica" w:eastAsia="Times New Roman" w:hAnsi="Helvetica" w:cs="Times New Roman"/>
                                                    <w:color w:val="FFFFFF"/>
                                                    <w:sz w:val="18"/>
                                                    <w:szCs w:val="18"/>
                                                  </w:rPr>
                                                  <w:br/>
                                                </w:r>
                                                <w:r w:rsidRPr="00361CE4">
                                                  <w:rPr>
                                                    <w:rFonts w:ascii="Helvetica" w:eastAsia="Times New Roman" w:hAnsi="Helvetica" w:cs="Times New Roman"/>
                                                    <w:b/>
                                                    <w:bCs/>
                                                    <w:color w:val="FFFFFF"/>
                                                    <w:sz w:val="18"/>
                                                    <w:szCs w:val="18"/>
                                                  </w:rPr>
                                                  <w:t>Our mailing address is:</w:t>
                                                </w:r>
                                                <w:r w:rsidRPr="00361CE4">
                                                  <w:rPr>
                                                    <w:rFonts w:ascii="Helvetica" w:eastAsia="Times New Roman" w:hAnsi="Helvetica" w:cs="Times New Roman"/>
                                                    <w:color w:val="FFFFFF"/>
                                                    <w:sz w:val="18"/>
                                                    <w:szCs w:val="18"/>
                                                  </w:rPr>
                                                  <w:br/>
                                                  <w:t>Holbrook Road, Cambridge, CB1 7ST</w:t>
                                                </w:r>
                                                <w:r w:rsidRPr="00361CE4">
                                                  <w:rPr>
                                                    <w:rFonts w:ascii="Helvetica" w:eastAsia="Times New Roman" w:hAnsi="Helvetica" w:cs="Times New Roman"/>
                                                    <w:color w:val="FFFFFF"/>
                                                    <w:sz w:val="18"/>
                                                    <w:szCs w:val="18"/>
                                                  </w:rPr>
                                                  <w:br/>
                                                </w:r>
                                                <w:r w:rsidRPr="00361CE4">
                                                  <w:rPr>
                                                    <w:rFonts w:ascii="Helvetica" w:eastAsia="Times New Roman" w:hAnsi="Helvetica" w:cs="Times New Roman"/>
                                                    <w:color w:val="FFFFFF"/>
                                                    <w:sz w:val="18"/>
                                                    <w:szCs w:val="18"/>
                                                  </w:rPr>
                                                  <w:br/>
                                                </w:r>
                                                <w:hyperlink r:id="rId15" w:history="1">
                                                  <w:r w:rsidRPr="00361CE4">
                                                    <w:rPr>
                                                      <w:rFonts w:ascii="Helvetica" w:eastAsia="Times New Roman" w:hAnsi="Helvetica" w:cs="Times New Roman"/>
                                                      <w:color w:val="FFFFFF"/>
                                                      <w:sz w:val="18"/>
                                                      <w:szCs w:val="18"/>
                                                      <w:u w:val="single"/>
                                                    </w:rPr>
                                                    <w:t>www.homerton.cambs.sch.uk</w:t>
                                                  </w:r>
                                                </w:hyperlink>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rPr>
                                  <w:rFonts w:ascii="Times New Roman" w:eastAsia="Times New Roman" w:hAnsi="Times New Roman" w:cs="Times New Roman"/>
                                  <w:szCs w:val="24"/>
                                </w:rPr>
                              </w:pPr>
                            </w:p>
                          </w:tc>
                        </w:tr>
                      </w:tbl>
                      <w:p w:rsidR="00361CE4" w:rsidRPr="00361CE4" w:rsidRDefault="00361CE4" w:rsidP="00361CE4">
                        <w:pPr>
                          <w:jc w:val="center"/>
                          <w:rPr>
                            <w:rFonts w:ascii="Times New Roman" w:eastAsia="Times New Roman" w:hAnsi="Times New Roman" w:cs="Times New Roman"/>
                            <w:szCs w:val="24"/>
                          </w:rPr>
                        </w:pPr>
                      </w:p>
                    </w:tc>
                  </w:tr>
                </w:tbl>
                <w:p w:rsidR="00361CE4" w:rsidRPr="00361CE4" w:rsidRDefault="00361CE4" w:rsidP="00361CE4">
                  <w:pPr>
                    <w:jc w:val="center"/>
                    <w:rPr>
                      <w:rFonts w:ascii="Times New Roman" w:eastAsia="Times New Roman" w:hAnsi="Times New Roman" w:cs="Times New Roman"/>
                      <w:szCs w:val="24"/>
                    </w:rPr>
                  </w:pPr>
                </w:p>
              </w:tc>
            </w:tr>
          </w:tbl>
          <w:p w:rsidR="00361CE4" w:rsidRPr="00361CE4" w:rsidRDefault="00361CE4" w:rsidP="00361CE4">
            <w:pPr>
              <w:jc w:val="center"/>
              <w:rPr>
                <w:rFonts w:ascii="Times New Roman" w:eastAsia="Times New Roman" w:hAnsi="Times New Roman" w:cs="Times New Roman"/>
                <w:szCs w:val="24"/>
              </w:rPr>
            </w:pPr>
          </w:p>
        </w:tc>
      </w:tr>
    </w:tbl>
    <w:p w:rsidR="00EB0843" w:rsidRDefault="003139CA"/>
    <w:sectPr w:rsidR="00EB0843" w:rsidSect="00C2698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30204"/>
    <w:charset w:val="00"/>
    <w:family w:val="swiss"/>
    <w:pitch w:val="variable"/>
    <w:sig w:usb0="20002A87" w:usb1="00000000" w:usb2="00000000"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A6585A"/>
    <w:multiLevelType w:val="multilevel"/>
    <w:tmpl w:val="8A8A4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CE4"/>
    <w:rsid w:val="002A223C"/>
    <w:rsid w:val="003139CA"/>
    <w:rsid w:val="00361CE4"/>
    <w:rsid w:val="00472B90"/>
    <w:rsid w:val="008E2572"/>
    <w:rsid w:val="00C26988"/>
    <w:rsid w:val="00D32535"/>
    <w:rsid w:val="00E87B8A"/>
  </w:rsids>
  <m:mathPr>
    <m:mathFont m:val="Cambria Math"/>
    <m:brkBin m:val="before"/>
    <m:brkBinSub m:val="--"/>
    <m:smallFrac m:val="0"/>
    <m:dispDef/>
    <m:lMargin m:val="0"/>
    <m:rMargin m:val="0"/>
    <m:defJc m:val="centerGroup"/>
    <m:wrapIndent m:val="1440"/>
    <m:intLim m:val="subSup"/>
    <m:naryLim m:val="undOvr"/>
  </m:mathPr>
  <w:themeFontLang w:val="en-GB"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A25E732B-BD37-3749-9B06-E95FCF9D6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34"/>
        <w:lang w:val="en-GB" w:eastAsia="zh-CN" w:bidi="bo-C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61CE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CE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61CE4"/>
    <w:rPr>
      <w:color w:val="0000FF"/>
      <w:u w:val="single"/>
    </w:rPr>
  </w:style>
  <w:style w:type="character" w:customStyle="1" w:styleId="apple-converted-space">
    <w:name w:val="apple-converted-space"/>
    <w:basedOn w:val="DefaultParagraphFont"/>
    <w:rsid w:val="00361CE4"/>
  </w:style>
  <w:style w:type="character" w:styleId="Strong">
    <w:name w:val="Strong"/>
    <w:basedOn w:val="DefaultParagraphFont"/>
    <w:uiPriority w:val="22"/>
    <w:qFormat/>
    <w:rsid w:val="00361CE4"/>
    <w:rPr>
      <w:b/>
      <w:bCs/>
    </w:rPr>
  </w:style>
  <w:style w:type="character" w:styleId="Emphasis">
    <w:name w:val="Emphasis"/>
    <w:basedOn w:val="DefaultParagraphFont"/>
    <w:uiPriority w:val="20"/>
    <w:qFormat/>
    <w:rsid w:val="00361C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6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tel:+441223508766"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office@homerton.cambs.sch.uk" TargetMode="External"/><Relationship Id="rId5" Type="http://schemas.openxmlformats.org/officeDocument/2006/relationships/hyperlink" Target="https://nam11.safelinks.protection.outlook.com/?url=https://sch.us12.list-manage.com/track/click?u%3D6a864ee329e997369184bad80%26id%3Dac46011548%26e%3D1aeed358ef&amp;data=02|01||43337238e2ba43fe597508d761da54b4|84df9e7fe9f640afb435aaaaaaaaaaaa|1|0|637085462658595194&amp;sdata=U%2BXUdlH%2BQLvzieCkNgQxr6sHhm95jezIq/xHvtHi5Ig%3D&amp;reserved=0" TargetMode="External"/><Relationship Id="rId15" Type="http://schemas.openxmlformats.org/officeDocument/2006/relationships/hyperlink" Target="https://nam11.safelinks.protection.outlook.com/?url=https%3A%2F%2Fsch.us12.list-manage.com%2Ftrack%2Fclick%3Fu%3D6a864ee329e997369184bad80%26id%3D8a67208a03%26e%3D1aeed358ef&amp;data=02%7C01%7C%7C43337238e2ba43fe597508d761da54b4%7C84df9e7fe9f640afb435aaaaaaaaaaaa%7C1%7C0%7C637085462658605208&amp;sdata=Yd0WI3S78iaEiGfTU1U8E4h2ZGJHvjMHVKvXyJxcOEg%3D&amp;reserved=0" TargetMode="External"/><Relationship Id="rId10" Type="http://schemas.openxmlformats.org/officeDocument/2006/relationships/hyperlink" Target="tel:+441223508766"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office@homerton.camb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C9CC4249</Template>
  <TotalTime>0</TotalTime>
  <Pages>7</Pages>
  <Words>940</Words>
  <Characters>5363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Rinchen Ato</dc:creator>
  <cp:keywords/>
  <dc:description/>
  <cp:lastModifiedBy>Pearson Alex</cp:lastModifiedBy>
  <cp:revision>2</cp:revision>
  <dcterms:created xsi:type="dcterms:W3CDTF">2019-11-05T10:32:00Z</dcterms:created>
  <dcterms:modified xsi:type="dcterms:W3CDTF">2019-11-05T10:32:00Z</dcterms:modified>
</cp:coreProperties>
</file>