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308" w:rsidRDefault="0032477C" w:rsidP="00800308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CB316DE" wp14:editId="0D811932">
            <wp:simplePos x="533400" y="762000"/>
            <wp:positionH relativeFrom="page">
              <wp:posOffset>-41275</wp:posOffset>
            </wp:positionH>
            <wp:positionV relativeFrom="page">
              <wp:align>top</wp:align>
            </wp:positionV>
            <wp:extent cx="7559675" cy="1069149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Onbkg.jpg"/>
                    <pic:cNvPicPr/>
                  </pic:nvPicPr>
                  <pic:blipFill>
                    <a:blip r:embed="rId8">
                      <a:clrChange>
                        <a:clrFrom>
                          <a:srgbClr val="652C8A"/>
                        </a:clrFrom>
                        <a:clrTo>
                          <a:srgbClr val="652C8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E62">
        <w:rPr>
          <w:noProof/>
          <w:lang w:eastAsia="en-GB"/>
        </w:rPr>
        <w:drawing>
          <wp:anchor distT="0" distB="0" distL="114300" distR="114300" simplePos="0" relativeHeight="251659263" behindDoc="1" locked="0" layoutInCell="1" allowOverlap="1" wp14:anchorId="5F5BB752" wp14:editId="5C949F60">
            <wp:simplePos x="0" y="0"/>
            <wp:positionH relativeFrom="margin">
              <wp:posOffset>-513891</wp:posOffset>
            </wp:positionH>
            <wp:positionV relativeFrom="paragraph">
              <wp:posOffset>-540385</wp:posOffset>
            </wp:positionV>
            <wp:extent cx="7487461" cy="4667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dren's Centre 0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97" cy="467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D32">
        <w:t xml:space="preserve"> </w:t>
      </w:r>
    </w:p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800308" w:rsidP="00800308"/>
    <w:p w:rsidR="00800308" w:rsidRDefault="0032477C" w:rsidP="00800308">
      <w:pPr>
        <w:sectPr w:rsidR="00800308" w:rsidSect="003C47D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 w:code="9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C00258" wp14:editId="1426BF51">
                <wp:simplePos x="0" y="0"/>
                <wp:positionH relativeFrom="column">
                  <wp:posOffset>2764790</wp:posOffset>
                </wp:positionH>
                <wp:positionV relativeFrom="paragraph">
                  <wp:posOffset>6699885</wp:posOffset>
                </wp:positionV>
                <wp:extent cx="1733550" cy="1247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477C" w:rsidRDefault="003247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07179D" wp14:editId="0921E397">
                                  <wp:extent cx="1544320" cy="1136953"/>
                                  <wp:effectExtent l="0" t="0" r="0" b="635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CCC_Logo_Tagline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4320" cy="11369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17.7pt;margin-top:527.55pt;width:136.5pt;height:9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" filled="f" stroked="f" strokeweight=".5pt">
                <v:textbox>
                  <w:txbxContent>
                    <w:p w:rsidR="0032477C" w:rsidRDefault="003247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07179D" wp14:editId="0921E397">
                            <wp:extent cx="1544320" cy="1136953"/>
                            <wp:effectExtent l="0" t="0" r="0" b="635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CCC_Logo_Tagline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4320" cy="11369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E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07E49" wp14:editId="48799F32">
                <wp:simplePos x="0" y="0"/>
                <wp:positionH relativeFrom="column">
                  <wp:posOffset>-296545</wp:posOffset>
                </wp:positionH>
                <wp:positionV relativeFrom="page">
                  <wp:posOffset>4709160</wp:posOffset>
                </wp:positionV>
                <wp:extent cx="6762750" cy="3840480"/>
                <wp:effectExtent l="0" t="0" r="0" b="7620"/>
                <wp:wrapNone/>
                <wp:docPr id="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3840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80808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B17" w:rsidRPr="000C3D01" w:rsidRDefault="00A67B17" w:rsidP="008F33ED">
                            <w:pPr>
                              <w:pStyle w:val="SectionHeadingCC"/>
                              <w:spacing w:after="0"/>
                              <w:rPr>
                                <w:sz w:val="136"/>
                                <w:szCs w:val="136"/>
                              </w:rPr>
                            </w:pPr>
                            <w:r w:rsidRPr="000C3D01">
                              <w:rPr>
                                <w:sz w:val="136"/>
                                <w:szCs w:val="136"/>
                              </w:rPr>
                              <w:t>WHAT’S ON</w:t>
                            </w:r>
                          </w:p>
                          <w:p w:rsidR="000C3D01" w:rsidRDefault="0058332E" w:rsidP="000C3D01">
                            <w:pPr>
                              <w:pStyle w:val="SectionHeadingCC"/>
                            </w:pPr>
                            <w:r>
                              <w:t>September</w:t>
                            </w:r>
                            <w:r w:rsidR="00F37CA4">
                              <w:t xml:space="preserve">- </w:t>
                            </w:r>
                            <w:r>
                              <w:t>December</w:t>
                            </w:r>
                            <w:r w:rsidR="00790234">
                              <w:t xml:space="preserve"> 2017</w:t>
                            </w:r>
                          </w:p>
                          <w:p w:rsidR="00A67B17" w:rsidRPr="00C9777B" w:rsidRDefault="00A6573E" w:rsidP="000C3D01">
                            <w:pPr>
                              <w:pStyle w:val="SubHeadingCC"/>
                            </w:pPr>
                            <w:r w:rsidRPr="00A6573E">
                              <w:rPr>
                                <w:sz w:val="36"/>
                                <w:szCs w:val="36"/>
                              </w:rPr>
                              <w:t>South Cambridge Children’s Centres</w:t>
                            </w:r>
                            <w:r>
                              <w:br/>
                              <w:t>(</w:t>
                            </w:r>
                            <w:r w:rsidR="00F62C89">
                              <w:t>Fawcett &amp; Homerton</w:t>
                            </w:r>
                            <w:r>
                              <w:t>)</w:t>
                            </w:r>
                            <w:r w:rsidR="00A67B17" w:rsidRPr="00C9777B">
                              <w:t xml:space="preserve"> </w:t>
                            </w:r>
                          </w:p>
                          <w:p w:rsidR="00A67B17" w:rsidRPr="00FC3126" w:rsidRDefault="00533563" w:rsidP="00533563">
                            <w:pPr>
                              <w:pStyle w:val="BodyTextCC"/>
                            </w:pPr>
                            <w:r>
                              <w:br/>
                              <w:t xml:space="preserve">Pages </w:t>
                            </w:r>
                            <w:r w:rsidR="0045633B">
                              <w:t>2-3 Activity listings</w:t>
                            </w:r>
                            <w:r w:rsidR="0045633B">
                              <w:br/>
                              <w:t>Page</w:t>
                            </w:r>
                            <w:r>
                              <w:t xml:space="preserve"> </w:t>
                            </w:r>
                            <w:r w:rsidR="0045633B">
                              <w:t>4</w:t>
                            </w:r>
                            <w:r>
                              <w:t xml:space="preserve"> Activity details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27" type="#_x0000_t202" style="position:absolute;margin-left:-23.35pt;margin-top:370.8pt;width:532.5pt;height:302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" filled="f" stroked="f" strokecolor="gray" strokeweight="1pt">
                <v:stroke dashstyle="dash"/>
                <v:textbox inset="1mm,1mm,1mm,1mm">
                  <w:txbxContent>
                    <w:p w:rsidR="00A67B17" w:rsidRPr="000C3D01" w:rsidRDefault="00A67B17" w:rsidP="008F33ED">
                      <w:pPr>
                        <w:pStyle w:val="SectionHeadingCC"/>
                        <w:spacing w:after="0"/>
                        <w:rPr>
                          <w:sz w:val="136"/>
                          <w:szCs w:val="136"/>
                        </w:rPr>
                      </w:pPr>
                      <w:r w:rsidRPr="000C3D01">
                        <w:rPr>
                          <w:sz w:val="136"/>
                          <w:szCs w:val="136"/>
                        </w:rPr>
                        <w:t>WHAT’S ON</w:t>
                      </w:r>
                    </w:p>
                    <w:p w:rsidR="000C3D01" w:rsidRDefault="0058332E" w:rsidP="000C3D01">
                      <w:pPr>
                        <w:pStyle w:val="SectionHeadingCC"/>
                      </w:pPr>
                      <w:r>
                        <w:t>September</w:t>
                      </w:r>
                      <w:r w:rsidR="00F37CA4">
                        <w:t xml:space="preserve">- </w:t>
                      </w:r>
                      <w:r>
                        <w:t>December</w:t>
                      </w:r>
                      <w:r w:rsidR="00790234">
                        <w:t xml:space="preserve"> 2017</w:t>
                      </w:r>
                    </w:p>
                    <w:p w:rsidR="00A67B17" w:rsidRPr="00C9777B" w:rsidRDefault="00A6573E" w:rsidP="000C3D01">
                      <w:pPr>
                        <w:pStyle w:val="SubHeadingCC"/>
                      </w:pPr>
                      <w:r w:rsidRPr="00A6573E">
                        <w:rPr>
                          <w:sz w:val="36"/>
                          <w:szCs w:val="36"/>
                        </w:rPr>
                        <w:t>South Cambridge Children’s Centres</w:t>
                      </w:r>
                      <w:r>
                        <w:br/>
                        <w:t>(</w:t>
                      </w:r>
                      <w:r w:rsidR="00F62C89">
                        <w:t>Fawcett &amp; Homerton</w:t>
                      </w:r>
                      <w:r>
                        <w:t>)</w:t>
                      </w:r>
                      <w:r w:rsidR="00A67B17" w:rsidRPr="00C9777B">
                        <w:t xml:space="preserve"> </w:t>
                      </w:r>
                    </w:p>
                    <w:p w:rsidR="00A67B17" w:rsidRPr="00FC3126" w:rsidRDefault="00533563" w:rsidP="00533563">
                      <w:pPr>
                        <w:pStyle w:val="BodyTextCC"/>
                      </w:pPr>
                      <w:r>
                        <w:br/>
                        <w:t xml:space="preserve">Pages </w:t>
                      </w:r>
                      <w:r w:rsidR="0045633B">
                        <w:t>2-3 Activity listings</w:t>
                      </w:r>
                      <w:r w:rsidR="0045633B">
                        <w:br/>
                        <w:t>Page</w:t>
                      </w:r>
                      <w:r>
                        <w:t xml:space="preserve"> </w:t>
                      </w:r>
                      <w:r w:rsidR="0045633B">
                        <w:t>4</w:t>
                      </w:r>
                      <w:r>
                        <w:t xml:space="preserve"> Activity details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C3D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33262" wp14:editId="37D0B8D6">
                <wp:simplePos x="0" y="0"/>
                <wp:positionH relativeFrom="column">
                  <wp:posOffset>-378460</wp:posOffset>
                </wp:positionH>
                <wp:positionV relativeFrom="paragraph">
                  <wp:posOffset>6337935</wp:posOffset>
                </wp:positionV>
                <wp:extent cx="3571875" cy="1403985"/>
                <wp:effectExtent l="0" t="0" r="9525" b="31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3D01" w:rsidRDefault="000C3D01" w:rsidP="000C3D01">
                            <w:pPr>
                              <w:pStyle w:val="BodyTextCC"/>
                            </w:pPr>
                            <w:r>
                              <w:t xml:space="preserve">Please visit our website to search for activities </w:t>
                            </w:r>
                            <w:r>
                              <w:br/>
                              <w:t>across all Cambridgeshire Children’s Centres</w:t>
                            </w:r>
                            <w:r>
                              <w:br/>
                              <w:t>along with online information and useful links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29.8pt;margin-top:499.05pt;width:281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" stroked="f">
                <v:textbox style="mso-fit-shape-to-text:t">
                  <w:txbxContent>
                    <w:p w:rsidR="000C3D01" w:rsidRDefault="000C3D01" w:rsidP="000C3D01">
                      <w:pPr>
                        <w:pStyle w:val="BodyTextCC"/>
                      </w:pPr>
                      <w:r>
                        <w:t xml:space="preserve">Please visit our website to search for activities </w:t>
                      </w:r>
                      <w:r>
                        <w:br/>
                        <w:t>across all Cambridgeshire Children’s Centres</w:t>
                      </w:r>
                      <w:r>
                        <w:br/>
                        <w:t>along with online information and useful links</w:t>
                      </w:r>
                    </w:p>
                  </w:txbxContent>
                </v:textbox>
              </v:shape>
            </w:pict>
          </mc:Fallback>
        </mc:AlternateContent>
      </w:r>
    </w:p>
    <w:p w:rsidR="006545E5" w:rsidRDefault="006545E5" w:rsidP="00E756E7">
      <w:pPr>
        <w:pStyle w:val="PageHeadingCC"/>
      </w:pPr>
      <w:r>
        <w:lastRenderedPageBreak/>
        <w:t>Monday</w:t>
      </w:r>
    </w:p>
    <w:p w:rsidR="00F37CA4" w:rsidRPr="007651C9" w:rsidRDefault="00F37CA4" w:rsidP="00F37CA4">
      <w:pPr>
        <w:pStyle w:val="TitleHeadingCC"/>
      </w:pPr>
      <w:r>
        <w:t>Development Checks</w:t>
      </w:r>
    </w:p>
    <w:p w:rsidR="00F37CA4" w:rsidRPr="008060B2" w:rsidRDefault="00735BFD" w:rsidP="00F37CA4">
      <w:pPr>
        <w:pStyle w:val="SubHeadingCC"/>
      </w:pPr>
      <w:r>
        <w:t>9.00am – 1</w:t>
      </w:r>
      <w:r w:rsidR="00F37CA4">
        <w:t>.00pm</w:t>
      </w:r>
    </w:p>
    <w:p w:rsidR="00F37CA4" w:rsidRDefault="00F37CA4" w:rsidP="00F37CA4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F37CA4" w:rsidRDefault="00F37CA4" w:rsidP="00F37CA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F37CA4" w:rsidRDefault="00F37CA4" w:rsidP="00F37CA4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Pr="006545E5">
        <w:rPr>
          <w:b w:val="0"/>
          <w:i w:val="0"/>
          <w:sz w:val="22"/>
        </w:rPr>
        <w:t>]</w:t>
      </w:r>
    </w:p>
    <w:p w:rsidR="00F37CA4" w:rsidRDefault="00F37CA4" w:rsidP="00F17834">
      <w:pPr>
        <w:pStyle w:val="LocationCC"/>
      </w:pPr>
      <w:r>
        <w:t>Fawcett CC</w:t>
      </w:r>
    </w:p>
    <w:p w:rsidR="00E756E7" w:rsidRPr="008060B2" w:rsidRDefault="00E756E7" w:rsidP="00E756E7">
      <w:pPr>
        <w:pStyle w:val="TitleHeadingCC"/>
      </w:pPr>
      <w:r>
        <w:t>Story &amp; Rhyme Time</w:t>
      </w:r>
    </w:p>
    <w:p w:rsidR="00E756E7" w:rsidRPr="008060B2" w:rsidRDefault="00E756E7" w:rsidP="00E756E7">
      <w:pPr>
        <w:pStyle w:val="SubHeadingCC"/>
      </w:pPr>
      <w:r>
        <w:t>10.00 – 11.30am</w:t>
      </w:r>
    </w:p>
    <w:p w:rsidR="00E756E7" w:rsidRDefault="003469E9" w:rsidP="00E756E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Term</w:t>
      </w:r>
      <w:r w:rsidR="005F3A44">
        <w:rPr>
          <w:color w:val="000000" w:themeColor="text1"/>
        </w:rPr>
        <w:t xml:space="preserve"> Time only</w:t>
      </w:r>
    </w:p>
    <w:p w:rsidR="00E756E7" w:rsidRDefault="00E756E7" w:rsidP="00E756E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E756E7" w:rsidRDefault="00E756E7" w:rsidP="00E756E7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>[£]</w:t>
      </w:r>
    </w:p>
    <w:p w:rsidR="00E756E7" w:rsidRPr="00F37D7B" w:rsidRDefault="00E756E7" w:rsidP="00F17834">
      <w:pPr>
        <w:pStyle w:val="LocationCC"/>
      </w:pPr>
      <w:r>
        <w:t>Fawcett CC</w:t>
      </w:r>
    </w:p>
    <w:p w:rsidR="006545E5" w:rsidRPr="008060B2" w:rsidRDefault="006545E5" w:rsidP="006545E5">
      <w:pPr>
        <w:pStyle w:val="TitleHeadingCC"/>
      </w:pPr>
      <w:r>
        <w:t>Well Baby Clinic</w:t>
      </w:r>
    </w:p>
    <w:p w:rsidR="006545E5" w:rsidRDefault="00DD5896" w:rsidP="006545E5">
      <w:pPr>
        <w:pStyle w:val="SubHeadingCC"/>
      </w:pPr>
      <w:r>
        <w:t>1.0</w:t>
      </w:r>
      <w:r w:rsidR="00AA582A">
        <w:t>0</w:t>
      </w:r>
      <w:r>
        <w:t xml:space="preserve"> – 2.3</w:t>
      </w:r>
      <w:r w:rsidR="006545E5">
        <w:t>0pm</w:t>
      </w:r>
    </w:p>
    <w:p w:rsidR="003C47DF" w:rsidRPr="003C47DF" w:rsidRDefault="003C47DF" w:rsidP="006545E5">
      <w:pPr>
        <w:pStyle w:val="SubHeadingCC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Please arrive by</w:t>
      </w:r>
      <w:r w:rsidRPr="003C47DF">
        <w:rPr>
          <w:b/>
          <w:i/>
          <w:sz w:val="22"/>
          <w:szCs w:val="22"/>
        </w:rPr>
        <w:t xml:space="preserve"> 2:15pm</w:t>
      </w:r>
    </w:p>
    <w:p w:rsidR="00313824" w:rsidRDefault="00F37CA4" w:rsidP="006545E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A95583" w:rsidRDefault="00A95583" w:rsidP="00A9558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546EB9" w:rsidRPr="00F2397D" w:rsidRDefault="006545E5" w:rsidP="006545E5">
      <w:pPr>
        <w:pStyle w:val="LocationCC"/>
      </w:pPr>
      <w:r>
        <w:t>Fawcett CC</w:t>
      </w:r>
    </w:p>
    <w:p w:rsidR="00C04E7A" w:rsidRPr="008060B2" w:rsidRDefault="006545E5" w:rsidP="00C04E7A">
      <w:pPr>
        <w:pStyle w:val="PageHeadingCC"/>
      </w:pPr>
      <w:r>
        <w:t>Tuesday</w:t>
      </w:r>
    </w:p>
    <w:p w:rsidR="00C04E7A" w:rsidRPr="008060B2" w:rsidRDefault="006545E5" w:rsidP="00027DB9">
      <w:pPr>
        <w:pStyle w:val="TitleHeadingCC"/>
      </w:pPr>
      <w:r>
        <w:t>Messy Play</w:t>
      </w:r>
    </w:p>
    <w:p w:rsidR="00265181" w:rsidRDefault="00F37CA4" w:rsidP="00C04E7A">
      <w:pPr>
        <w:pStyle w:val="SubHeadingCC"/>
      </w:pPr>
      <w:r>
        <w:t>10.00 - 11.3</w:t>
      </w:r>
      <w:r w:rsidR="00265181">
        <w:t xml:space="preserve">0am </w:t>
      </w:r>
    </w:p>
    <w:p w:rsidR="00265181" w:rsidRPr="00265181" w:rsidRDefault="00F37CA4" w:rsidP="00265181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</w:t>
      </w:r>
      <w:r w:rsidR="00265181">
        <w:rPr>
          <w:color w:val="000000" w:themeColor="text1"/>
        </w:rPr>
        <w:t>-5</w:t>
      </w:r>
    </w:p>
    <w:p w:rsidR="00C04E7A" w:rsidRPr="008060B2" w:rsidRDefault="00DF0951" w:rsidP="00C04E7A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5F3A44">
        <w:rPr>
          <w:color w:val="000000" w:themeColor="text1"/>
        </w:rPr>
        <w:t xml:space="preserve"> Term Time only</w:t>
      </w:r>
    </w:p>
    <w:p w:rsidR="00DF0951" w:rsidRDefault="00265181" w:rsidP="00DF0951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 xml:space="preserve"> </w:t>
      </w:r>
      <w:r w:rsidR="00DF0951" w:rsidRPr="006545E5">
        <w:rPr>
          <w:b w:val="0"/>
          <w:i w:val="0"/>
          <w:sz w:val="22"/>
        </w:rPr>
        <w:t>[£]</w:t>
      </w:r>
    </w:p>
    <w:p w:rsidR="007651C9" w:rsidRDefault="00DF0951" w:rsidP="00546EB9">
      <w:pPr>
        <w:pStyle w:val="LocationCC"/>
      </w:pPr>
      <w:r>
        <w:t>Fawcett CC</w:t>
      </w:r>
    </w:p>
    <w:p w:rsidR="00546EB9" w:rsidRDefault="00546EB9" w:rsidP="00546EB9">
      <w:pPr>
        <w:pStyle w:val="LocationCC"/>
        <w:rPr>
          <w:b w:val="0"/>
          <w:i w:val="0"/>
          <w:sz w:val="24"/>
          <w:szCs w:val="24"/>
        </w:rPr>
      </w:pPr>
    </w:p>
    <w:p w:rsidR="00F2397D" w:rsidRDefault="00F2397D" w:rsidP="00546EB9">
      <w:pPr>
        <w:pStyle w:val="LocationCC"/>
        <w:rPr>
          <w:b w:val="0"/>
          <w:i w:val="0"/>
          <w:sz w:val="24"/>
          <w:szCs w:val="24"/>
        </w:rPr>
      </w:pPr>
    </w:p>
    <w:p w:rsidR="00735BFD" w:rsidRPr="007651C9" w:rsidRDefault="00735BFD" w:rsidP="00735BFD">
      <w:pPr>
        <w:pStyle w:val="TitleHeadingCC"/>
      </w:pPr>
      <w:r>
        <w:lastRenderedPageBreak/>
        <w:t>Development Checks</w:t>
      </w:r>
    </w:p>
    <w:p w:rsidR="00735BFD" w:rsidRPr="008060B2" w:rsidRDefault="00735BFD" w:rsidP="00735BFD">
      <w:pPr>
        <w:pStyle w:val="SubHeadingCC"/>
      </w:pPr>
      <w:r>
        <w:t>12.00pm – 4.00pm</w:t>
      </w:r>
    </w:p>
    <w:p w:rsidR="00735BFD" w:rsidRDefault="00735BFD" w:rsidP="00735BFD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735BFD" w:rsidRDefault="00735BFD" w:rsidP="00735BFD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2</w:t>
      </w:r>
    </w:p>
    <w:p w:rsidR="00735BFD" w:rsidRDefault="00735BFD" w:rsidP="00735BFD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Pr="006545E5">
        <w:rPr>
          <w:b w:val="0"/>
          <w:i w:val="0"/>
          <w:sz w:val="22"/>
        </w:rPr>
        <w:t>]</w:t>
      </w:r>
    </w:p>
    <w:p w:rsidR="00735BFD" w:rsidRDefault="00735BFD" w:rsidP="00735BFD">
      <w:pPr>
        <w:pStyle w:val="LocationCC"/>
      </w:pPr>
      <w:r>
        <w:t>Fawcett CC</w:t>
      </w:r>
    </w:p>
    <w:p w:rsidR="003F7214" w:rsidRPr="008060B2" w:rsidRDefault="003F7214" w:rsidP="003F7214">
      <w:pPr>
        <w:pStyle w:val="TitleHeadingCC"/>
      </w:pPr>
      <w:r>
        <w:t>Baby Time</w:t>
      </w:r>
    </w:p>
    <w:p w:rsidR="003F7214" w:rsidRDefault="00652923" w:rsidP="003F7214">
      <w:pPr>
        <w:pStyle w:val="SubHeadingCC"/>
      </w:pPr>
      <w:r>
        <w:t>1.30 – 3.0</w:t>
      </w:r>
      <w:r w:rsidR="003F7214">
        <w:t xml:space="preserve">0pm </w:t>
      </w:r>
    </w:p>
    <w:p w:rsidR="003F7214" w:rsidRPr="00265181" w:rsidRDefault="003F7214" w:rsidP="003F721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up to 1</w:t>
      </w:r>
    </w:p>
    <w:p w:rsidR="003F7214" w:rsidRPr="008060B2" w:rsidRDefault="003F7214" w:rsidP="003F7214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Term Time only</w:t>
      </w:r>
    </w:p>
    <w:p w:rsidR="003F7214" w:rsidRDefault="003F7214" w:rsidP="003F7214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 xml:space="preserve"> [£]</w:t>
      </w:r>
    </w:p>
    <w:p w:rsidR="003F7214" w:rsidRPr="00F2397D" w:rsidRDefault="003F7214" w:rsidP="00546EB9">
      <w:pPr>
        <w:pStyle w:val="LocationCC"/>
      </w:pPr>
      <w:r>
        <w:t>Fawcett CC</w:t>
      </w:r>
    </w:p>
    <w:p w:rsidR="008A1CCE" w:rsidRPr="00F60AD7" w:rsidRDefault="00ED2F46" w:rsidP="00F60AD7">
      <w:pPr>
        <w:pStyle w:val="PageHeadingCC"/>
        <w:rPr>
          <w:sz w:val="48"/>
        </w:rPr>
      </w:pPr>
      <w:r>
        <w:t>Wednesday</w:t>
      </w:r>
    </w:p>
    <w:p w:rsidR="00F37D7B" w:rsidRDefault="0058332E" w:rsidP="00F37D7B">
      <w:pPr>
        <w:pStyle w:val="TitleHeadingCC"/>
      </w:pPr>
      <w:r>
        <w:t>Family Support Group</w:t>
      </w:r>
    </w:p>
    <w:p w:rsidR="0058332E" w:rsidRPr="00C951A3" w:rsidRDefault="00C951A3" w:rsidP="00F37D7B">
      <w:pPr>
        <w:pStyle w:val="TitleHeadingCC"/>
        <w:rPr>
          <w:sz w:val="22"/>
          <w:szCs w:val="22"/>
        </w:rPr>
      </w:pPr>
      <w:r>
        <w:rPr>
          <w:sz w:val="22"/>
          <w:szCs w:val="22"/>
        </w:rPr>
        <w:t>Hearing Impairment Clinic</w:t>
      </w:r>
    </w:p>
    <w:p w:rsidR="00F37D7B" w:rsidRPr="00F37D7B" w:rsidRDefault="000201A7" w:rsidP="00F37D7B">
      <w:pPr>
        <w:pStyle w:val="SubHeadingCC"/>
        <w:rPr>
          <w:sz w:val="32"/>
          <w:szCs w:val="32"/>
        </w:rPr>
      </w:pPr>
      <w:r>
        <w:t>9.30a</w:t>
      </w:r>
      <w:r w:rsidR="003B53D1">
        <w:t xml:space="preserve">m – </w:t>
      </w:r>
      <w:r>
        <w:t>12.00</w:t>
      </w:r>
      <w:r w:rsidR="00F37D7B">
        <w:t>pm</w:t>
      </w:r>
    </w:p>
    <w:p w:rsidR="00F37D7B" w:rsidRDefault="0058332E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13</w:t>
      </w:r>
      <w:r w:rsidRPr="005833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September</w:t>
      </w:r>
    </w:p>
    <w:p w:rsidR="00DB04D1" w:rsidRDefault="0058332E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11</w:t>
      </w:r>
      <w:r w:rsidRPr="005833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October</w:t>
      </w:r>
    </w:p>
    <w:p w:rsidR="0058332E" w:rsidRDefault="0058332E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15</w:t>
      </w:r>
      <w:r w:rsidRPr="005833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November</w:t>
      </w:r>
    </w:p>
    <w:p w:rsidR="0058332E" w:rsidRDefault="0058332E" w:rsidP="00F37D7B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13</w:t>
      </w:r>
      <w:r w:rsidRPr="005833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December</w:t>
      </w:r>
    </w:p>
    <w:p w:rsidR="00F37D7B" w:rsidRDefault="000201A7" w:rsidP="00F37D7B">
      <w:pPr>
        <w:pStyle w:val="LocationCC"/>
        <w:rPr>
          <w:b w:val="0"/>
          <w:i w:val="0"/>
          <w:sz w:val="22"/>
        </w:rPr>
      </w:pPr>
      <w:r>
        <w:rPr>
          <w:b w:val="0"/>
          <w:i w:val="0"/>
          <w:sz w:val="22"/>
        </w:rPr>
        <w:t>[R</w:t>
      </w:r>
      <w:r w:rsidR="00F37D7B" w:rsidRPr="006545E5">
        <w:rPr>
          <w:b w:val="0"/>
          <w:i w:val="0"/>
          <w:sz w:val="22"/>
        </w:rPr>
        <w:t>]</w:t>
      </w:r>
    </w:p>
    <w:p w:rsidR="00A4640F" w:rsidRPr="00F17834" w:rsidRDefault="00F37D7B" w:rsidP="00F37D7B">
      <w:pPr>
        <w:pStyle w:val="LocationCC"/>
      </w:pPr>
      <w:r>
        <w:t>Fawcett CC</w:t>
      </w:r>
    </w:p>
    <w:p w:rsidR="000201A7" w:rsidRDefault="000201A7" w:rsidP="000201A7">
      <w:pPr>
        <w:pStyle w:val="TitleHeadingCC"/>
      </w:pPr>
      <w:r>
        <w:t>Baby Massage</w:t>
      </w:r>
    </w:p>
    <w:p w:rsidR="000201A7" w:rsidRPr="008060B2" w:rsidRDefault="000201A7" w:rsidP="000201A7">
      <w:pPr>
        <w:pStyle w:val="SubHeadingCC"/>
      </w:pPr>
      <w:r>
        <w:t>1.30 – 3.00pm</w:t>
      </w:r>
    </w:p>
    <w:p w:rsidR="000201A7" w:rsidRDefault="0058332E" w:rsidP="000201A7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0201A7" w:rsidRDefault="000201A7" w:rsidP="000201A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Ask staff for details</w:t>
      </w:r>
    </w:p>
    <w:p w:rsidR="000201A7" w:rsidRPr="008060B2" w:rsidRDefault="000201A7" w:rsidP="000201A7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 [£]</w:t>
      </w:r>
    </w:p>
    <w:p w:rsidR="00E84D0C" w:rsidRDefault="000201A7" w:rsidP="00F921ED">
      <w:pPr>
        <w:pStyle w:val="LocationCC"/>
      </w:pPr>
      <w:r>
        <w:t>Fawcett CC</w:t>
      </w:r>
    </w:p>
    <w:p w:rsidR="00C951A3" w:rsidRDefault="00C951A3" w:rsidP="00F921ED">
      <w:pPr>
        <w:pStyle w:val="LocationCC"/>
      </w:pPr>
    </w:p>
    <w:p w:rsidR="00C951A3" w:rsidRDefault="00C951A3" w:rsidP="00C951A3">
      <w:pPr>
        <w:pStyle w:val="TitleHeadingCC"/>
      </w:pPr>
      <w:r>
        <w:lastRenderedPageBreak/>
        <w:t>Circle of Security</w:t>
      </w:r>
    </w:p>
    <w:p w:rsidR="00C951A3" w:rsidRPr="00C951A3" w:rsidRDefault="00C951A3" w:rsidP="00C951A3">
      <w:pPr>
        <w:pStyle w:val="TitleHeadingCC"/>
        <w:rPr>
          <w:sz w:val="22"/>
          <w:szCs w:val="22"/>
        </w:rPr>
      </w:pPr>
      <w:r>
        <w:rPr>
          <w:sz w:val="22"/>
          <w:szCs w:val="22"/>
        </w:rPr>
        <w:t>Parenting Programme</w:t>
      </w:r>
    </w:p>
    <w:p w:rsidR="00C951A3" w:rsidRPr="008060B2" w:rsidRDefault="00C951A3" w:rsidP="00C951A3">
      <w:pPr>
        <w:pStyle w:val="SubHeadingCC"/>
      </w:pPr>
      <w:r>
        <w:t>1.00 – 3.00pm</w:t>
      </w:r>
    </w:p>
    <w:p w:rsidR="00C951A3" w:rsidRDefault="00C951A3" w:rsidP="00C951A3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Weekly </w:t>
      </w:r>
    </w:p>
    <w:p w:rsidR="00C951A3" w:rsidRDefault="00C951A3" w:rsidP="00C951A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Ask staff for details</w:t>
      </w:r>
    </w:p>
    <w:p w:rsidR="00C951A3" w:rsidRPr="008060B2" w:rsidRDefault="00C951A3" w:rsidP="00C951A3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[B] </w:t>
      </w:r>
    </w:p>
    <w:p w:rsidR="00C951A3" w:rsidRPr="003F7214" w:rsidRDefault="00C951A3" w:rsidP="00F921ED">
      <w:pPr>
        <w:pStyle w:val="LocationCC"/>
      </w:pPr>
      <w:r>
        <w:t>Fawcett CC</w:t>
      </w:r>
    </w:p>
    <w:p w:rsidR="00DF0951" w:rsidRPr="008060B2" w:rsidRDefault="00DF0951" w:rsidP="00DF0951">
      <w:pPr>
        <w:pStyle w:val="PageHeadingCC"/>
      </w:pPr>
      <w:r w:rsidRPr="008060B2">
        <w:t>Thursday</w:t>
      </w:r>
    </w:p>
    <w:p w:rsidR="00DF0951" w:rsidRPr="008060B2" w:rsidRDefault="00DF0951" w:rsidP="00DF0951">
      <w:pPr>
        <w:pStyle w:val="TitleHeadingCC"/>
      </w:pPr>
      <w:r>
        <w:t>Antenatal Clinic</w:t>
      </w:r>
    </w:p>
    <w:p w:rsidR="00DF0951" w:rsidRPr="008060B2" w:rsidRDefault="005331DD" w:rsidP="00DF0951">
      <w:pPr>
        <w:pStyle w:val="SubHeadingCC"/>
      </w:pPr>
      <w:r>
        <w:t>9.30am – 4.15</w:t>
      </w:r>
      <w:r w:rsidR="00DF0951">
        <w:t>pm</w:t>
      </w:r>
    </w:p>
    <w:p w:rsidR="00DF0951" w:rsidRPr="008060B2" w:rsidRDefault="00DF0951" w:rsidP="00DF0951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735783" w:rsidRPr="008060B2" w:rsidRDefault="00735783" w:rsidP="0073578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</w:t>
      </w:r>
    </w:p>
    <w:p w:rsidR="001032B4" w:rsidRPr="00445DC3" w:rsidRDefault="00735783" w:rsidP="000605A5">
      <w:pPr>
        <w:pStyle w:val="LocationCC"/>
      </w:pPr>
      <w:r>
        <w:t>Fawcett CC</w:t>
      </w:r>
    </w:p>
    <w:p w:rsidR="00800308" w:rsidRPr="008060B2" w:rsidRDefault="005823F5" w:rsidP="00735783">
      <w:pPr>
        <w:pStyle w:val="PageHeadingCC"/>
      </w:pPr>
      <w:r>
        <w:t>F</w:t>
      </w:r>
      <w:r w:rsidR="00735783">
        <w:t>riday</w:t>
      </w:r>
    </w:p>
    <w:p w:rsidR="00ED2F46" w:rsidRPr="00027DB9" w:rsidRDefault="00740DB5" w:rsidP="00027DB9">
      <w:pPr>
        <w:pStyle w:val="TitleHeadingCC"/>
      </w:pPr>
      <w:r>
        <w:t>Sling M</w:t>
      </w:r>
      <w:r w:rsidR="00735783">
        <w:t>eet</w:t>
      </w:r>
    </w:p>
    <w:p w:rsidR="0042732C" w:rsidRPr="008060B2" w:rsidRDefault="00735783" w:rsidP="00ED2F46">
      <w:pPr>
        <w:pStyle w:val="SubHeadingCC"/>
      </w:pPr>
      <w:r>
        <w:t>9.30 – 11.30am</w:t>
      </w:r>
    </w:p>
    <w:p w:rsidR="00DB04D1" w:rsidRDefault="0058332E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8</w:t>
      </w:r>
      <w:r w:rsidRPr="005833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September</w:t>
      </w:r>
    </w:p>
    <w:p w:rsidR="0058332E" w:rsidRDefault="0058332E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6</w:t>
      </w:r>
      <w:r w:rsidRPr="005833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October</w:t>
      </w:r>
    </w:p>
    <w:p w:rsidR="0058332E" w:rsidRDefault="0058332E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3</w:t>
      </w:r>
      <w:r w:rsidRPr="0058332E">
        <w:rPr>
          <w:color w:val="000000" w:themeColor="text1"/>
          <w:vertAlign w:val="superscript"/>
        </w:rPr>
        <w:t>rd</w:t>
      </w:r>
      <w:r>
        <w:rPr>
          <w:color w:val="000000" w:themeColor="text1"/>
        </w:rPr>
        <w:t xml:space="preserve"> November</w:t>
      </w:r>
    </w:p>
    <w:p w:rsidR="0058332E" w:rsidRDefault="0058332E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</w:t>
      </w:r>
      <w:r w:rsidRPr="0058332E">
        <w:rPr>
          <w:color w:val="000000" w:themeColor="text1"/>
          <w:vertAlign w:val="superscript"/>
        </w:rPr>
        <w:t>st</w:t>
      </w:r>
      <w:r>
        <w:rPr>
          <w:color w:val="000000" w:themeColor="text1"/>
        </w:rPr>
        <w:t xml:space="preserve"> December</w:t>
      </w:r>
    </w:p>
    <w:p w:rsidR="0042732C" w:rsidRPr="00DB04D1" w:rsidRDefault="0042732C" w:rsidP="00ED2F46">
      <w:pPr>
        <w:pStyle w:val="DetailsTextCC"/>
        <w:rPr>
          <w:color w:val="000000" w:themeColor="text1"/>
          <w:sz w:val="20"/>
        </w:rPr>
      </w:pPr>
      <w:r w:rsidRPr="00DB04D1">
        <w:rPr>
          <w:color w:val="000000" w:themeColor="text1"/>
          <w:sz w:val="20"/>
        </w:rPr>
        <w:t xml:space="preserve">Run by </w:t>
      </w:r>
      <w:r w:rsidR="00DB04D1" w:rsidRPr="00DB04D1">
        <w:rPr>
          <w:color w:val="000000" w:themeColor="text1"/>
          <w:sz w:val="20"/>
        </w:rPr>
        <w:t>Charlie Ashley-Roberts</w:t>
      </w:r>
    </w:p>
    <w:p w:rsidR="00A4640F" w:rsidRPr="00C951A3" w:rsidRDefault="00735783" w:rsidP="00C951A3">
      <w:pPr>
        <w:pStyle w:val="LocationCC"/>
      </w:pPr>
      <w:r>
        <w:t>Fawcett CC</w:t>
      </w:r>
    </w:p>
    <w:p w:rsidR="00ED2F46" w:rsidRPr="008060B2" w:rsidRDefault="00735783" w:rsidP="00ED2F46">
      <w:pPr>
        <w:pStyle w:val="TitleHeadingCC"/>
      </w:pPr>
      <w:r>
        <w:t>La Leche League</w:t>
      </w:r>
    </w:p>
    <w:p w:rsidR="00ED2F46" w:rsidRPr="008060B2" w:rsidRDefault="00735783" w:rsidP="00ED2F46">
      <w:pPr>
        <w:pStyle w:val="SubHeadingCC"/>
      </w:pPr>
      <w:r>
        <w:t>10.00am – 12.00pm</w:t>
      </w:r>
    </w:p>
    <w:p w:rsidR="00DB04D1" w:rsidRDefault="0058332E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22</w:t>
      </w:r>
      <w:r w:rsidRPr="0058332E">
        <w:rPr>
          <w:color w:val="000000" w:themeColor="text1"/>
          <w:vertAlign w:val="superscript"/>
        </w:rPr>
        <w:t>nd</w:t>
      </w:r>
      <w:r>
        <w:rPr>
          <w:color w:val="000000" w:themeColor="text1"/>
        </w:rPr>
        <w:t xml:space="preserve"> September</w:t>
      </w:r>
    </w:p>
    <w:p w:rsidR="0058332E" w:rsidRDefault="0058332E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20</w:t>
      </w:r>
      <w:r w:rsidRPr="005833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October</w:t>
      </w:r>
    </w:p>
    <w:p w:rsidR="0058332E" w:rsidRDefault="0058332E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24</w:t>
      </w:r>
      <w:r w:rsidRPr="005833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November</w:t>
      </w:r>
    </w:p>
    <w:p w:rsidR="0058332E" w:rsidRDefault="0058332E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15</w:t>
      </w:r>
      <w:r w:rsidRPr="0058332E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December</w:t>
      </w:r>
    </w:p>
    <w:p w:rsidR="0042732C" w:rsidRPr="008060B2" w:rsidRDefault="0042732C" w:rsidP="00ED2F46">
      <w:pPr>
        <w:pStyle w:val="DetailsTextCC"/>
        <w:rPr>
          <w:color w:val="000000" w:themeColor="text1"/>
        </w:rPr>
      </w:pPr>
      <w:r>
        <w:rPr>
          <w:color w:val="000000" w:themeColor="text1"/>
        </w:rPr>
        <w:t>Run by Rachel O’Leary</w:t>
      </w:r>
    </w:p>
    <w:p w:rsidR="00D55435" w:rsidRDefault="00735783" w:rsidP="00546EB9">
      <w:pPr>
        <w:pStyle w:val="LocationCC"/>
      </w:pPr>
      <w:r>
        <w:t>Fawcett CC</w:t>
      </w:r>
    </w:p>
    <w:p w:rsidR="00D55435" w:rsidRDefault="00D55435" w:rsidP="00546EB9">
      <w:pPr>
        <w:pStyle w:val="LocationCC"/>
      </w:pPr>
    </w:p>
    <w:p w:rsidR="000B5357" w:rsidRDefault="000B5357" w:rsidP="00A67B17">
      <w:pPr>
        <w:pStyle w:val="BodyTextCC"/>
        <w:sectPr w:rsidR="000B5357" w:rsidSect="00812F5F">
          <w:headerReference w:type="default" r:id="rId18"/>
          <w:footerReference w:type="default" r:id="rId19"/>
          <w:footerReference w:type="first" r:id="rId20"/>
          <w:pgSz w:w="11906" w:h="16838"/>
          <w:pgMar w:top="417" w:right="851" w:bottom="2977" w:left="851" w:header="421" w:footer="821" w:gutter="0"/>
          <w:cols w:num="3" w:space="708"/>
          <w:docGrid w:linePitch="360"/>
        </w:sectPr>
      </w:pPr>
    </w:p>
    <w:p w:rsidR="00F62C89" w:rsidRPr="008060B2" w:rsidRDefault="00740DB5" w:rsidP="00F62C89">
      <w:pPr>
        <w:pStyle w:val="PageHeadingCC"/>
      </w:pPr>
      <w:r>
        <w:lastRenderedPageBreak/>
        <w:t>Monday</w:t>
      </w:r>
    </w:p>
    <w:p w:rsidR="00740DB5" w:rsidRPr="008060B2" w:rsidRDefault="00BA0561" w:rsidP="00740DB5">
      <w:pPr>
        <w:pStyle w:val="TitleHeadingCC"/>
      </w:pPr>
      <w:r>
        <w:t>Sparklers</w:t>
      </w:r>
    </w:p>
    <w:p w:rsidR="00740DB5" w:rsidRPr="008060B2" w:rsidRDefault="00CB7C78" w:rsidP="00740DB5">
      <w:pPr>
        <w:pStyle w:val="SubHeadingCC"/>
      </w:pPr>
      <w:r>
        <w:t>10.00</w:t>
      </w:r>
      <w:r w:rsidR="00740DB5">
        <w:t xml:space="preserve"> – </w:t>
      </w:r>
      <w:r>
        <w:t>11.4</w:t>
      </w:r>
      <w:r w:rsidR="00740DB5">
        <w:t>5am</w:t>
      </w:r>
    </w:p>
    <w:p w:rsidR="00740DB5" w:rsidRDefault="00C8441D" w:rsidP="00740DB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246D34">
        <w:rPr>
          <w:color w:val="000000" w:themeColor="text1"/>
        </w:rPr>
        <w:t xml:space="preserve"> Term Time only</w:t>
      </w:r>
    </w:p>
    <w:p w:rsidR="00740DB5" w:rsidRDefault="00740DB5" w:rsidP="00740DB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CB58D9" w:rsidRDefault="00CB58D9" w:rsidP="00740DB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Run by St Pauls Church</w:t>
      </w:r>
    </w:p>
    <w:p w:rsidR="00A4640F" w:rsidRPr="008F1721" w:rsidRDefault="00C8441D" w:rsidP="008F1721">
      <w:pPr>
        <w:pStyle w:val="LocationCC"/>
      </w:pPr>
      <w:r>
        <w:t>The Centre St Pauls</w:t>
      </w:r>
    </w:p>
    <w:p w:rsidR="00C8441D" w:rsidRPr="008060B2" w:rsidRDefault="00C8441D" w:rsidP="00C8441D">
      <w:pPr>
        <w:pStyle w:val="TitleHeadingCC"/>
      </w:pPr>
      <w:r>
        <w:t>Antenatal Clinic</w:t>
      </w:r>
    </w:p>
    <w:p w:rsidR="00C8441D" w:rsidRPr="008060B2" w:rsidRDefault="00941F5B" w:rsidP="00C8441D">
      <w:pPr>
        <w:pStyle w:val="SubHeadingCC"/>
      </w:pPr>
      <w:r>
        <w:t>9.2</w:t>
      </w:r>
      <w:r w:rsidR="004F6797">
        <w:t>0am – 3.0</w:t>
      </w:r>
      <w:r w:rsidR="007419CE">
        <w:t>0</w:t>
      </w:r>
      <w:r w:rsidR="00C8441D">
        <w:t>pm</w:t>
      </w:r>
    </w:p>
    <w:p w:rsidR="00C8441D" w:rsidRPr="008060B2" w:rsidRDefault="00C8441D" w:rsidP="00C8441D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C8441D" w:rsidRPr="008060B2" w:rsidRDefault="00C8441D" w:rsidP="00C8441D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[B]</w:t>
      </w:r>
    </w:p>
    <w:p w:rsidR="008F1721" w:rsidRDefault="00652793" w:rsidP="008F1721">
      <w:pPr>
        <w:pStyle w:val="LocationCC"/>
      </w:pPr>
      <w:r>
        <w:t>H</w:t>
      </w:r>
      <w:r w:rsidR="00C8441D">
        <w:t>omerton CC</w:t>
      </w:r>
    </w:p>
    <w:p w:rsidR="00F62C89" w:rsidRPr="008060B2" w:rsidRDefault="00740DB5" w:rsidP="00F62C89">
      <w:pPr>
        <w:pStyle w:val="PageHeadingCC"/>
      </w:pPr>
      <w:r>
        <w:t>Tuesday</w:t>
      </w:r>
    </w:p>
    <w:p w:rsidR="00652793" w:rsidRPr="008060B2" w:rsidRDefault="00652793" w:rsidP="00652793">
      <w:pPr>
        <w:pStyle w:val="TitleHeadingCC"/>
      </w:pPr>
      <w:r>
        <w:t>Messy Play</w:t>
      </w:r>
    </w:p>
    <w:p w:rsidR="00652793" w:rsidRDefault="00652793" w:rsidP="00652793">
      <w:pPr>
        <w:pStyle w:val="SubHeadingCC"/>
      </w:pPr>
      <w:r>
        <w:t xml:space="preserve">9.15 - </w:t>
      </w:r>
      <w:r w:rsidR="00BA0561">
        <w:t>11.00</w:t>
      </w:r>
      <w:r>
        <w:t>am</w:t>
      </w:r>
    </w:p>
    <w:p w:rsidR="00246D34" w:rsidRPr="008060B2" w:rsidRDefault="00652793" w:rsidP="0065279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  <w:r w:rsidR="00246D34">
        <w:rPr>
          <w:color w:val="000000" w:themeColor="text1"/>
        </w:rPr>
        <w:t xml:space="preserve"> Term Time only</w:t>
      </w:r>
    </w:p>
    <w:p w:rsidR="00652793" w:rsidRDefault="00CB58D9" w:rsidP="00652793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1</w:t>
      </w:r>
      <w:r w:rsidR="00652793">
        <w:rPr>
          <w:color w:val="000000" w:themeColor="text1"/>
        </w:rPr>
        <w:t>-5</w:t>
      </w:r>
    </w:p>
    <w:p w:rsidR="00652793" w:rsidRDefault="00652793" w:rsidP="00652793">
      <w:pPr>
        <w:pStyle w:val="LocationCC"/>
        <w:rPr>
          <w:b w:val="0"/>
          <w:i w:val="0"/>
          <w:sz w:val="22"/>
        </w:rPr>
      </w:pPr>
      <w:r w:rsidRPr="006545E5">
        <w:rPr>
          <w:b w:val="0"/>
          <w:i w:val="0"/>
          <w:sz w:val="22"/>
        </w:rPr>
        <w:t>[£]</w:t>
      </w:r>
    </w:p>
    <w:p w:rsidR="00A9630A" w:rsidRDefault="00246D34" w:rsidP="008F1721">
      <w:pPr>
        <w:pStyle w:val="LocationCC"/>
      </w:pPr>
      <w:r>
        <w:t xml:space="preserve">Homerton </w:t>
      </w:r>
      <w:r w:rsidR="00652793">
        <w:t>CC</w:t>
      </w:r>
    </w:p>
    <w:p w:rsidR="008F1721" w:rsidRDefault="008F1721" w:rsidP="008F1721">
      <w:pPr>
        <w:pStyle w:val="LocationCC"/>
      </w:pPr>
    </w:p>
    <w:p w:rsidR="008F1721" w:rsidRDefault="008F1721" w:rsidP="008F1721">
      <w:pPr>
        <w:pStyle w:val="LocationCC"/>
      </w:pPr>
    </w:p>
    <w:p w:rsidR="008F1721" w:rsidRDefault="008F1721" w:rsidP="008F1721">
      <w:pPr>
        <w:pStyle w:val="LocationCC"/>
      </w:pPr>
    </w:p>
    <w:p w:rsidR="008F1721" w:rsidRDefault="008F1721" w:rsidP="008F1721">
      <w:pPr>
        <w:pStyle w:val="LocationCC"/>
      </w:pPr>
    </w:p>
    <w:p w:rsidR="008F1721" w:rsidRDefault="008F1721" w:rsidP="008F1721">
      <w:pPr>
        <w:pStyle w:val="LocationCC"/>
      </w:pPr>
    </w:p>
    <w:p w:rsidR="008F1721" w:rsidRDefault="008F1721" w:rsidP="008F1721">
      <w:pPr>
        <w:pStyle w:val="LocationCC"/>
      </w:pPr>
    </w:p>
    <w:p w:rsidR="008F1721" w:rsidRDefault="008F1721" w:rsidP="008F1721">
      <w:pPr>
        <w:pStyle w:val="LocationCC"/>
      </w:pPr>
    </w:p>
    <w:p w:rsidR="008F1721" w:rsidRDefault="008F1721" w:rsidP="008F1721">
      <w:pPr>
        <w:pStyle w:val="LocationCC"/>
      </w:pPr>
    </w:p>
    <w:p w:rsidR="008F1721" w:rsidRDefault="008F1721" w:rsidP="008F1721">
      <w:pPr>
        <w:pStyle w:val="LocationCC"/>
      </w:pPr>
    </w:p>
    <w:p w:rsidR="00787E99" w:rsidRPr="00A9630A" w:rsidRDefault="00F62C89" w:rsidP="00A9630A">
      <w:pPr>
        <w:pStyle w:val="PageHeadingCC"/>
        <w:rPr>
          <w:sz w:val="48"/>
        </w:rPr>
      </w:pPr>
      <w:r>
        <w:lastRenderedPageBreak/>
        <w:t>Wednesday</w:t>
      </w:r>
    </w:p>
    <w:p w:rsidR="00834046" w:rsidRPr="00834046" w:rsidRDefault="00E67CDF" w:rsidP="00834046">
      <w:pPr>
        <w:pStyle w:val="TitleHeadingCC"/>
      </w:pPr>
      <w:r>
        <w:t>‘</w:t>
      </w:r>
      <w:r w:rsidR="00834046" w:rsidRPr="00834046">
        <w:t>ESOL</w:t>
      </w:r>
    </w:p>
    <w:p w:rsidR="00834046" w:rsidRPr="00834046" w:rsidRDefault="00834046" w:rsidP="00834046">
      <w:pPr>
        <w:spacing w:line="252" w:lineRule="auto"/>
        <w:rPr>
          <w:b/>
          <w:sz w:val="22"/>
          <w:szCs w:val="22"/>
        </w:rPr>
      </w:pPr>
      <w:r w:rsidRPr="00834046">
        <w:rPr>
          <w:b/>
          <w:sz w:val="22"/>
          <w:szCs w:val="22"/>
        </w:rPr>
        <w:t>Writing to Communicate</w:t>
      </w:r>
    </w:p>
    <w:p w:rsidR="00834046" w:rsidRPr="00834046" w:rsidRDefault="00834046" w:rsidP="00834046">
      <w:pPr>
        <w:spacing w:line="252" w:lineRule="auto"/>
        <w:rPr>
          <w:b/>
          <w:sz w:val="22"/>
          <w:szCs w:val="22"/>
        </w:rPr>
      </w:pPr>
      <w:r w:rsidRPr="00834046">
        <w:rPr>
          <w:b/>
          <w:sz w:val="22"/>
          <w:szCs w:val="22"/>
        </w:rPr>
        <w:t>English Qualification</w:t>
      </w:r>
    </w:p>
    <w:p w:rsidR="00834046" w:rsidRPr="00834046" w:rsidRDefault="00834046" w:rsidP="00834046">
      <w:pPr>
        <w:spacing w:after="0" w:line="252" w:lineRule="auto"/>
        <w:rPr>
          <w:sz w:val="29"/>
          <w:szCs w:val="26"/>
        </w:rPr>
      </w:pPr>
      <w:r w:rsidRPr="00834046">
        <w:rPr>
          <w:sz w:val="29"/>
          <w:szCs w:val="26"/>
        </w:rPr>
        <w:t>9.30 – 11.30am</w:t>
      </w:r>
    </w:p>
    <w:p w:rsidR="00834046" w:rsidRPr="00834046" w:rsidRDefault="00834046" w:rsidP="00834046">
      <w:pPr>
        <w:spacing w:before="40" w:after="60" w:line="252" w:lineRule="auto"/>
        <w:rPr>
          <w:sz w:val="22"/>
        </w:rPr>
      </w:pPr>
      <w:r w:rsidRPr="00834046">
        <w:rPr>
          <w:sz w:val="22"/>
        </w:rPr>
        <w:t xml:space="preserve">Weekly </w:t>
      </w:r>
    </w:p>
    <w:p w:rsidR="00834046" w:rsidRPr="00834046" w:rsidRDefault="00834046" w:rsidP="00834046">
      <w:pPr>
        <w:spacing w:before="40" w:after="60" w:line="252" w:lineRule="auto"/>
        <w:rPr>
          <w:sz w:val="22"/>
        </w:rPr>
      </w:pPr>
      <w:r w:rsidRPr="00834046">
        <w:rPr>
          <w:sz w:val="22"/>
        </w:rPr>
        <w:t xml:space="preserve">[B] </w:t>
      </w:r>
    </w:p>
    <w:p w:rsidR="00834046" w:rsidRPr="00834046" w:rsidRDefault="00834046" w:rsidP="00834046">
      <w:pPr>
        <w:spacing w:after="160" w:line="252" w:lineRule="auto"/>
        <w:rPr>
          <w:b/>
          <w:i/>
        </w:rPr>
      </w:pPr>
      <w:r w:rsidRPr="00834046">
        <w:rPr>
          <w:b/>
          <w:i/>
        </w:rPr>
        <w:t>Homerton CC</w:t>
      </w:r>
    </w:p>
    <w:p w:rsidR="0094162C" w:rsidRDefault="0094162C" w:rsidP="00834046">
      <w:pPr>
        <w:pStyle w:val="TitleHeadingCC"/>
      </w:pPr>
      <w:r>
        <w:t>Baby Massage</w:t>
      </w:r>
    </w:p>
    <w:p w:rsidR="0094162C" w:rsidRPr="008060B2" w:rsidRDefault="0094162C" w:rsidP="0094162C">
      <w:pPr>
        <w:pStyle w:val="SubHeadingCC"/>
      </w:pPr>
      <w:r>
        <w:t>1.30 – 3.00pm</w:t>
      </w:r>
    </w:p>
    <w:p w:rsidR="0094162C" w:rsidRDefault="00E20F7F" w:rsidP="0094162C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</w:t>
      </w:r>
    </w:p>
    <w:p w:rsidR="0094162C" w:rsidRPr="008060B2" w:rsidRDefault="00DD4F95" w:rsidP="0094162C">
      <w:pPr>
        <w:pStyle w:val="DetailsTextCC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94162C">
        <w:rPr>
          <w:color w:val="000000" w:themeColor="text1"/>
        </w:rPr>
        <w:t>[B] [£]</w:t>
      </w:r>
    </w:p>
    <w:p w:rsidR="0094162C" w:rsidRDefault="00991289" w:rsidP="008F1721">
      <w:pPr>
        <w:pStyle w:val="LocationCC"/>
      </w:pPr>
      <w:r>
        <w:t>Homerton</w:t>
      </w:r>
      <w:r w:rsidR="0094162C">
        <w:t xml:space="preserve"> CC</w:t>
      </w:r>
    </w:p>
    <w:p w:rsidR="008F1721" w:rsidRDefault="008F1721" w:rsidP="008F1721">
      <w:pPr>
        <w:pStyle w:val="LocationCC"/>
      </w:pPr>
    </w:p>
    <w:p w:rsidR="00F62C89" w:rsidRPr="008060B2" w:rsidRDefault="00F62C89" w:rsidP="00F62C89">
      <w:pPr>
        <w:pStyle w:val="PageHeadingCC"/>
      </w:pPr>
      <w:r w:rsidRPr="008060B2">
        <w:t>Thursday</w:t>
      </w: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8B4585" w:rsidRDefault="008B4585" w:rsidP="008B4585">
      <w:pPr>
        <w:pStyle w:val="LocationCC"/>
      </w:pPr>
    </w:p>
    <w:p w:rsidR="00F62C89" w:rsidRDefault="00F62C89" w:rsidP="00A9630A">
      <w:pPr>
        <w:pStyle w:val="BodyTextCC"/>
      </w:pPr>
    </w:p>
    <w:p w:rsidR="008B4585" w:rsidRDefault="008B4585" w:rsidP="008B4585">
      <w:pPr>
        <w:pStyle w:val="PageHeadingCC"/>
      </w:pPr>
      <w:r>
        <w:lastRenderedPageBreak/>
        <w:t>Friday</w:t>
      </w:r>
    </w:p>
    <w:p w:rsidR="008B4585" w:rsidRPr="008060B2" w:rsidRDefault="008B4585" w:rsidP="008B4585">
      <w:pPr>
        <w:pStyle w:val="TitleHeadingCC"/>
      </w:pPr>
      <w:r>
        <w:t>Friday Friends</w:t>
      </w:r>
    </w:p>
    <w:p w:rsidR="008B4585" w:rsidRPr="008060B2" w:rsidRDefault="008B4585" w:rsidP="008B4585">
      <w:pPr>
        <w:pStyle w:val="SubHeadingCC"/>
      </w:pPr>
      <w:r>
        <w:t>9.15 – 11.00am</w:t>
      </w:r>
    </w:p>
    <w:p w:rsidR="008B4585" w:rsidRPr="008060B2" w:rsidRDefault="008B4585" w:rsidP="008B458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Weekly Term Time only</w:t>
      </w:r>
    </w:p>
    <w:p w:rsidR="008B4585" w:rsidRDefault="008B4585" w:rsidP="008B458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Children aged 0-5</w:t>
      </w:r>
    </w:p>
    <w:p w:rsidR="008B4585" w:rsidRPr="008060B2" w:rsidRDefault="008B4585" w:rsidP="008B4585">
      <w:pPr>
        <w:pStyle w:val="DetailsTextCC"/>
        <w:rPr>
          <w:color w:val="000000" w:themeColor="text1"/>
        </w:rPr>
      </w:pPr>
      <w:r>
        <w:rPr>
          <w:color w:val="000000" w:themeColor="text1"/>
        </w:rPr>
        <w:t>[£]</w:t>
      </w:r>
    </w:p>
    <w:p w:rsidR="008B4585" w:rsidRDefault="008B4585" w:rsidP="008B4585">
      <w:pPr>
        <w:pStyle w:val="LocationCC"/>
      </w:pPr>
      <w:r>
        <w:t>Homerton CC</w:t>
      </w:r>
    </w:p>
    <w:p w:rsidR="009B1B3F" w:rsidRDefault="009B1B3F" w:rsidP="00A9630A">
      <w:pPr>
        <w:pStyle w:val="BodyTextCC"/>
        <w:rPr>
          <w:rFonts w:cs="Arial"/>
          <w:szCs w:val="24"/>
        </w:rPr>
      </w:pPr>
    </w:p>
    <w:p w:rsidR="008B4585" w:rsidRDefault="008B4585" w:rsidP="00A9630A">
      <w:pPr>
        <w:pStyle w:val="BodyTextCC"/>
        <w:rPr>
          <w:rFonts w:cs="Arial"/>
          <w:szCs w:val="24"/>
        </w:rPr>
      </w:pPr>
    </w:p>
    <w:p w:rsidR="008B4585" w:rsidRDefault="008B4585" w:rsidP="00A9630A">
      <w:pPr>
        <w:pStyle w:val="BodyTextCC"/>
        <w:rPr>
          <w:rFonts w:cs="Arial"/>
          <w:szCs w:val="24"/>
        </w:rPr>
      </w:pPr>
    </w:p>
    <w:p w:rsidR="008B4585" w:rsidRDefault="008B4585" w:rsidP="00A9630A">
      <w:pPr>
        <w:pStyle w:val="BodyTextCC"/>
        <w:rPr>
          <w:rFonts w:cs="Arial"/>
          <w:szCs w:val="24"/>
        </w:rPr>
      </w:pPr>
    </w:p>
    <w:p w:rsidR="008B4585" w:rsidRDefault="008B4585" w:rsidP="00A9630A">
      <w:pPr>
        <w:pStyle w:val="BodyTextCC"/>
        <w:rPr>
          <w:rFonts w:cs="Arial"/>
          <w:szCs w:val="24"/>
        </w:rPr>
      </w:pPr>
    </w:p>
    <w:p w:rsidR="008B4585" w:rsidRDefault="008B4585" w:rsidP="00A9630A">
      <w:pPr>
        <w:pStyle w:val="BodyTextCC"/>
        <w:rPr>
          <w:rFonts w:cs="Arial"/>
          <w:szCs w:val="24"/>
        </w:rPr>
      </w:pPr>
    </w:p>
    <w:p w:rsidR="008B4585" w:rsidRDefault="008B4585" w:rsidP="00A9630A">
      <w:pPr>
        <w:pStyle w:val="BodyTextCC"/>
        <w:rPr>
          <w:rFonts w:cs="Arial"/>
          <w:szCs w:val="24"/>
        </w:rPr>
      </w:pPr>
    </w:p>
    <w:p w:rsidR="009B1B3F" w:rsidRPr="009B1B3F" w:rsidRDefault="009B1B3F" w:rsidP="00A9630A">
      <w:pPr>
        <w:pStyle w:val="BodyTextCC"/>
        <w:rPr>
          <w:rFonts w:cs="Arial"/>
          <w:b/>
          <w:sz w:val="36"/>
          <w:szCs w:val="36"/>
        </w:rPr>
      </w:pPr>
      <w:r w:rsidRPr="009B1B3F">
        <w:rPr>
          <w:rFonts w:cs="Arial"/>
          <w:b/>
          <w:sz w:val="36"/>
          <w:szCs w:val="36"/>
        </w:rPr>
        <w:t>NEW!</w:t>
      </w:r>
    </w:p>
    <w:p w:rsidR="009B1B3F" w:rsidRDefault="009B1B3F" w:rsidP="009B1B3F">
      <w:pPr>
        <w:pStyle w:val="TitleHeadingCC"/>
      </w:pPr>
      <w:r>
        <w:t>Swim For All</w:t>
      </w:r>
    </w:p>
    <w:p w:rsidR="00DD4F95" w:rsidRDefault="000672BD" w:rsidP="000672BD">
      <w:pPr>
        <w:pStyle w:val="DetailsTextCC"/>
        <w:rPr>
          <w:b/>
          <w:color w:val="000000" w:themeColor="text1"/>
        </w:rPr>
      </w:pPr>
      <w:r w:rsidRPr="000672BD">
        <w:rPr>
          <w:b/>
          <w:color w:val="000000" w:themeColor="text1"/>
        </w:rPr>
        <w:t>Free swimming for</w:t>
      </w:r>
    </w:p>
    <w:p w:rsidR="000672BD" w:rsidRDefault="000672BD" w:rsidP="000672BD">
      <w:pPr>
        <w:pStyle w:val="DetailsTextCC"/>
        <w:rPr>
          <w:b/>
          <w:color w:val="000000" w:themeColor="text1"/>
        </w:rPr>
      </w:pPr>
      <w:r w:rsidRPr="000672BD">
        <w:rPr>
          <w:b/>
          <w:color w:val="000000" w:themeColor="text1"/>
        </w:rPr>
        <w:t xml:space="preserve"> under 5s</w:t>
      </w:r>
    </w:p>
    <w:p w:rsidR="000672BD" w:rsidRPr="008060B2" w:rsidRDefault="000672BD" w:rsidP="009B1B3F">
      <w:pPr>
        <w:pStyle w:val="TitleHeadingCC"/>
      </w:pPr>
    </w:p>
    <w:p w:rsidR="009B1B3F" w:rsidRPr="000672BD" w:rsidRDefault="009B1B3F" w:rsidP="009B1B3F">
      <w:pPr>
        <w:pStyle w:val="SubHeadingCC"/>
        <w:rPr>
          <w:b/>
          <w:sz w:val="22"/>
          <w:szCs w:val="22"/>
        </w:rPr>
      </w:pPr>
      <w:r w:rsidRPr="000672BD">
        <w:rPr>
          <w:b/>
          <w:sz w:val="22"/>
          <w:szCs w:val="22"/>
        </w:rPr>
        <w:t xml:space="preserve">Abbey Swimming Pool </w:t>
      </w:r>
    </w:p>
    <w:p w:rsidR="009B1B3F" w:rsidRPr="000672BD" w:rsidRDefault="009B1B3F" w:rsidP="009B1B3F">
      <w:pPr>
        <w:pStyle w:val="SubHeadingCC"/>
        <w:rPr>
          <w:b/>
          <w:sz w:val="22"/>
          <w:szCs w:val="22"/>
        </w:rPr>
      </w:pPr>
      <w:r w:rsidRPr="000672BD">
        <w:rPr>
          <w:b/>
          <w:sz w:val="22"/>
          <w:szCs w:val="22"/>
        </w:rPr>
        <w:t>Whitehill Road CB5 8NT</w:t>
      </w:r>
    </w:p>
    <w:p w:rsidR="009B1B3F" w:rsidRDefault="009B1B3F" w:rsidP="009B1B3F">
      <w:pPr>
        <w:pStyle w:val="SubHeadingCC"/>
        <w:rPr>
          <w:b/>
          <w:sz w:val="22"/>
          <w:szCs w:val="22"/>
        </w:rPr>
      </w:pPr>
      <w:r w:rsidRPr="000672BD">
        <w:rPr>
          <w:b/>
          <w:sz w:val="22"/>
          <w:szCs w:val="22"/>
        </w:rPr>
        <w:t>01223 213352</w:t>
      </w:r>
    </w:p>
    <w:p w:rsidR="000672BD" w:rsidRPr="000672BD" w:rsidRDefault="000672BD" w:rsidP="009B1B3F">
      <w:pPr>
        <w:pStyle w:val="SubHeadingCC"/>
        <w:rPr>
          <w:b/>
          <w:sz w:val="22"/>
          <w:szCs w:val="22"/>
        </w:rPr>
      </w:pPr>
    </w:p>
    <w:p w:rsidR="009B1B3F" w:rsidRPr="000672BD" w:rsidRDefault="000672BD" w:rsidP="009B1B3F">
      <w:pPr>
        <w:pStyle w:val="DetailsTextCC"/>
        <w:rPr>
          <w:b/>
          <w:color w:val="000000" w:themeColor="text1"/>
        </w:rPr>
      </w:pPr>
      <w:r>
        <w:rPr>
          <w:b/>
          <w:color w:val="000000" w:themeColor="text1"/>
        </w:rPr>
        <w:t>TUESDAY</w:t>
      </w:r>
      <w:r w:rsidR="00DD4F95">
        <w:rPr>
          <w:b/>
          <w:color w:val="000000" w:themeColor="text1"/>
        </w:rPr>
        <w:t xml:space="preserve"> </w:t>
      </w:r>
      <w:r w:rsidR="009B1B3F" w:rsidRPr="000672BD">
        <w:rPr>
          <w:b/>
          <w:color w:val="000000" w:themeColor="text1"/>
        </w:rPr>
        <w:t>1.00-3.00pm</w:t>
      </w:r>
    </w:p>
    <w:p w:rsidR="009B1B3F" w:rsidRPr="000672BD" w:rsidRDefault="000672BD" w:rsidP="009B1B3F">
      <w:pPr>
        <w:pStyle w:val="DetailsTextCC"/>
        <w:rPr>
          <w:b/>
          <w:color w:val="000000" w:themeColor="text1"/>
        </w:rPr>
      </w:pPr>
      <w:r>
        <w:rPr>
          <w:b/>
          <w:color w:val="000000" w:themeColor="text1"/>
        </w:rPr>
        <w:t>FRIDAY</w:t>
      </w:r>
      <w:r w:rsidR="009B1B3F" w:rsidRPr="000672BD">
        <w:rPr>
          <w:b/>
          <w:color w:val="000000" w:themeColor="text1"/>
        </w:rPr>
        <w:t xml:space="preserve"> 11.45am-12.15pm</w:t>
      </w:r>
    </w:p>
    <w:p w:rsidR="009B1B3F" w:rsidRPr="000672BD" w:rsidRDefault="009B1B3F" w:rsidP="009B1B3F">
      <w:pPr>
        <w:pStyle w:val="DetailsTextCC"/>
        <w:rPr>
          <w:b/>
          <w:color w:val="000000" w:themeColor="text1"/>
        </w:rPr>
      </w:pPr>
      <w:r w:rsidRPr="000672BD">
        <w:rPr>
          <w:b/>
          <w:color w:val="000000" w:themeColor="text1"/>
        </w:rPr>
        <w:t>Half hour sessions</w:t>
      </w:r>
    </w:p>
    <w:p w:rsidR="000672BD" w:rsidRPr="000672BD" w:rsidRDefault="000672BD" w:rsidP="009B1B3F">
      <w:pPr>
        <w:pStyle w:val="DetailsTextCC"/>
        <w:rPr>
          <w:b/>
          <w:color w:val="000000" w:themeColor="text1"/>
        </w:rPr>
      </w:pPr>
    </w:p>
    <w:p w:rsidR="009B1B3F" w:rsidRPr="000672BD" w:rsidRDefault="009B1B3F" w:rsidP="009B1B3F">
      <w:pPr>
        <w:pStyle w:val="DetailsTextCC"/>
        <w:rPr>
          <w:b/>
          <w:color w:val="000000" w:themeColor="text1"/>
        </w:rPr>
      </w:pPr>
      <w:r w:rsidRPr="000672BD">
        <w:rPr>
          <w:b/>
          <w:color w:val="000000" w:themeColor="text1"/>
        </w:rPr>
        <w:t>Collect a form from your local Children’s Centre</w:t>
      </w:r>
    </w:p>
    <w:p w:rsidR="009B1B3F" w:rsidRDefault="009B1B3F" w:rsidP="00A9630A">
      <w:pPr>
        <w:pStyle w:val="BodyTextCC"/>
        <w:rPr>
          <w:rFonts w:cs="Arial"/>
          <w:szCs w:val="24"/>
        </w:rPr>
      </w:pPr>
    </w:p>
    <w:p w:rsidR="00773E25" w:rsidRDefault="00773E25" w:rsidP="00A9630A">
      <w:pPr>
        <w:pStyle w:val="BodyTextCC"/>
        <w:rPr>
          <w:rFonts w:cs="Arial"/>
          <w:szCs w:val="24"/>
        </w:rPr>
      </w:pPr>
    </w:p>
    <w:p w:rsidR="00263BC9" w:rsidRDefault="00263BC9" w:rsidP="00EA14F9">
      <w:pPr>
        <w:pStyle w:val="BodyTextCC"/>
        <w:rPr>
          <w:rFonts w:cs="Arial"/>
          <w:szCs w:val="24"/>
        </w:rPr>
        <w:sectPr w:rsidR="00263BC9" w:rsidSect="00C04E7A">
          <w:headerReference w:type="default" r:id="rId21"/>
          <w:footerReference w:type="default" r:id="rId22"/>
          <w:pgSz w:w="11906" w:h="16838"/>
          <w:pgMar w:top="417" w:right="851" w:bottom="2977" w:left="851" w:header="421" w:footer="821" w:gutter="0"/>
          <w:cols w:num="3" w:space="708"/>
          <w:docGrid w:linePitch="360"/>
        </w:sectPr>
      </w:pPr>
    </w:p>
    <w:p w:rsidR="00696609" w:rsidRDefault="00AF72D3" w:rsidP="00696609">
      <w:pPr>
        <w:pStyle w:val="PageHeadingCC"/>
      </w:pPr>
      <w:r>
        <w:lastRenderedPageBreak/>
        <w:t>Parents and children</w:t>
      </w:r>
    </w:p>
    <w:p w:rsidR="008E6C7D" w:rsidRDefault="00413801" w:rsidP="00CB69AE">
      <w:pPr>
        <w:pStyle w:val="SubHeadingCC"/>
      </w:pPr>
      <w:r>
        <w:t>Story &amp; Rhyme Time</w:t>
      </w:r>
      <w:r w:rsidR="008E6C7D">
        <w:t>;</w:t>
      </w:r>
      <w:r w:rsidR="005F2DE5">
        <w:t xml:space="preserve"> Sparklers;</w:t>
      </w:r>
      <w:r w:rsidR="00787E99">
        <w:t xml:space="preserve"> Stay &amp; Play; </w:t>
      </w:r>
      <w:r>
        <w:t>Friday Friends</w:t>
      </w:r>
      <w:r w:rsidR="007C0681">
        <w:t xml:space="preserve"> </w:t>
      </w:r>
    </w:p>
    <w:p w:rsidR="007C0681" w:rsidRDefault="007C0681" w:rsidP="00C70ED1">
      <w:pPr>
        <w:pStyle w:val="BodyTextCC"/>
      </w:pPr>
      <w:r>
        <w:t>A</w:t>
      </w:r>
      <w:r w:rsidR="008E6C7D">
        <w:t xml:space="preserve"> variety of play based activities, and themes that change weekly. They are a great way for you to learn about your child</w:t>
      </w:r>
      <w:r>
        <w:t>’</w:t>
      </w:r>
      <w:r w:rsidR="00B80849">
        <w:t xml:space="preserve">s development, </w:t>
      </w:r>
      <w:r>
        <w:t>enjoy</w:t>
      </w:r>
      <w:r w:rsidR="00B80849">
        <w:t xml:space="preserve"> time with your child </w:t>
      </w:r>
      <w:r w:rsidR="00C70ED1">
        <w:t>and</w:t>
      </w:r>
      <w:r>
        <w:t xml:space="preserve"> meet other parents. The activitie</w:t>
      </w:r>
      <w:r w:rsidR="00413801">
        <w:t>s are b</w:t>
      </w:r>
      <w:r w:rsidR="00B80849">
        <w:t>ased on the Early Y</w:t>
      </w:r>
      <w:r w:rsidR="00413801">
        <w:t>ears F</w:t>
      </w:r>
      <w:r w:rsidR="00B80849">
        <w:t>oundation S</w:t>
      </w:r>
      <w:r>
        <w:t>tage (EYF</w:t>
      </w:r>
      <w:r w:rsidR="00413801">
        <w:t>S).</w:t>
      </w:r>
    </w:p>
    <w:p w:rsidR="002F6056" w:rsidRDefault="00F87819" w:rsidP="002F6056">
      <w:pPr>
        <w:pStyle w:val="SubHeadingCC"/>
      </w:pPr>
      <w:r>
        <w:t>Messy Play</w:t>
      </w:r>
    </w:p>
    <w:p w:rsidR="00911F8C" w:rsidRDefault="002F6056" w:rsidP="00413801">
      <w:pPr>
        <w:pStyle w:val="BodyTextCC"/>
      </w:pPr>
      <w:r w:rsidRPr="00C70ED1">
        <w:t xml:space="preserve">Tactile and messy, come in old clothes. </w:t>
      </w:r>
      <w:r w:rsidR="00413801">
        <w:t xml:space="preserve">A </w:t>
      </w:r>
      <w:r w:rsidRPr="00C70ED1">
        <w:t>great way for you to learn</w:t>
      </w:r>
      <w:r w:rsidR="0035335F">
        <w:t xml:space="preserve"> about your child’s development, </w:t>
      </w:r>
      <w:r w:rsidRPr="00C70ED1">
        <w:t xml:space="preserve">enjoy time </w:t>
      </w:r>
      <w:r w:rsidR="00413801">
        <w:t>together</w:t>
      </w:r>
      <w:r w:rsidRPr="00C70ED1">
        <w:t xml:space="preserve"> </w:t>
      </w:r>
      <w:r w:rsidR="00C70ED1">
        <w:t>and</w:t>
      </w:r>
      <w:r w:rsidRPr="00C70ED1">
        <w:t xml:space="preserve"> meet other parents. T</w:t>
      </w:r>
      <w:r w:rsidR="00B80849">
        <w:t>he activities are based on the E</w:t>
      </w:r>
      <w:r w:rsidRPr="00C70ED1">
        <w:t>arly</w:t>
      </w:r>
      <w:r w:rsidR="00B80849">
        <w:t xml:space="preserve"> Y</w:t>
      </w:r>
      <w:r w:rsidR="00F87819">
        <w:t>ears Foundat</w:t>
      </w:r>
      <w:r w:rsidR="00B80849">
        <w:t>ion S</w:t>
      </w:r>
      <w:r w:rsidR="00F87819">
        <w:t>tage (EYFS).</w:t>
      </w:r>
    </w:p>
    <w:p w:rsidR="006C7063" w:rsidRDefault="006C7063" w:rsidP="006C7063">
      <w:pPr>
        <w:pStyle w:val="PageHeadingCC"/>
      </w:pPr>
      <w:r>
        <w:t xml:space="preserve">Parents and babies </w:t>
      </w:r>
    </w:p>
    <w:p w:rsidR="00D00C4B" w:rsidRDefault="00D00C4B" w:rsidP="00D00C4B">
      <w:pPr>
        <w:pStyle w:val="SubHeadingCC"/>
      </w:pPr>
      <w:r>
        <w:t>Baby Massage</w:t>
      </w:r>
    </w:p>
    <w:p w:rsidR="00227D25" w:rsidRDefault="0035335F" w:rsidP="006C7063">
      <w:pPr>
        <w:pStyle w:val="BodyTextCC"/>
      </w:pPr>
      <w:r>
        <w:t xml:space="preserve">5 week course for babies up to crawling age. </w:t>
      </w:r>
      <w:r w:rsidR="00227D25">
        <w:t xml:space="preserve">Booking essential. Call </w:t>
      </w:r>
      <w:r w:rsidR="005F2DE5">
        <w:t>your centre</w:t>
      </w:r>
      <w:r w:rsidR="00227D25">
        <w:t xml:space="preserve"> for more information.</w:t>
      </w:r>
    </w:p>
    <w:p w:rsidR="00911F8C" w:rsidRDefault="00911F8C" w:rsidP="00911F8C">
      <w:pPr>
        <w:pStyle w:val="SubHeadingCC"/>
      </w:pPr>
      <w:r>
        <w:t>Baby Time</w:t>
      </w:r>
    </w:p>
    <w:p w:rsidR="00911F8C" w:rsidRDefault="00911F8C" w:rsidP="00911F8C">
      <w:pPr>
        <w:pStyle w:val="BodyTextCC"/>
      </w:pPr>
      <w:r>
        <w:t>Drop in session for carers with babies up to 12 months. Come along and meet other families in a fun and friendly group</w:t>
      </w:r>
    </w:p>
    <w:p w:rsidR="006C7063" w:rsidRDefault="006C7063" w:rsidP="006C7063">
      <w:pPr>
        <w:pStyle w:val="SubHeadingCC"/>
      </w:pPr>
      <w:r>
        <w:t>La Leche League</w:t>
      </w:r>
    </w:p>
    <w:p w:rsidR="00E84D0C" w:rsidRDefault="006C7063" w:rsidP="006C7063">
      <w:pPr>
        <w:pStyle w:val="BodyTextCC"/>
      </w:pPr>
      <w:r>
        <w:t>Drop-in session for breastfeeding and expectant mothers wanting information and advice on the subject. Children aged 0-5 welcome.</w:t>
      </w:r>
    </w:p>
    <w:p w:rsidR="006C7063" w:rsidRDefault="006C7063" w:rsidP="006C7063">
      <w:pPr>
        <w:pStyle w:val="SubHeadingCC"/>
      </w:pPr>
      <w:r>
        <w:t>Sling Meet</w:t>
      </w:r>
    </w:p>
    <w:p w:rsidR="00F37D37" w:rsidRPr="00F37D37" w:rsidRDefault="00A64F92" w:rsidP="00F37D37">
      <w:pPr>
        <w:pStyle w:val="BodyTextCC"/>
      </w:pPr>
      <w:r>
        <w:t>Drop-in session for sharing experiences of carrying babies. Information and advice on sling use, fitting and comfort.</w:t>
      </w:r>
    </w:p>
    <w:p w:rsidR="00D00C4B" w:rsidRDefault="00D00C4B" w:rsidP="009C14AE">
      <w:pPr>
        <w:pStyle w:val="PageHeadingCC"/>
      </w:pPr>
      <w:r>
        <w:lastRenderedPageBreak/>
        <w:t>Antenatal Services</w:t>
      </w:r>
    </w:p>
    <w:p w:rsidR="00D00C4B" w:rsidRDefault="00D00C4B" w:rsidP="00D00C4B">
      <w:pPr>
        <w:pStyle w:val="SubHeadingCC"/>
      </w:pPr>
      <w:r>
        <w:t>Antenatal Clinic</w:t>
      </w:r>
    </w:p>
    <w:p w:rsidR="00263BC9" w:rsidRDefault="00D00C4B" w:rsidP="000B3112">
      <w:pPr>
        <w:pStyle w:val="BodyTextCC"/>
      </w:pPr>
      <w:r>
        <w:t xml:space="preserve">Visit the midwife at the Children’s Centre. </w:t>
      </w:r>
      <w:r w:rsidR="006F35F6">
        <w:t>Appointment only</w:t>
      </w:r>
      <w:r>
        <w:t>.</w:t>
      </w:r>
    </w:p>
    <w:p w:rsidR="000E3998" w:rsidRDefault="000E3998" w:rsidP="00A64F92">
      <w:pPr>
        <w:pStyle w:val="PageHeadingCC"/>
      </w:pPr>
      <w:r>
        <w:t>Support and Community</w:t>
      </w:r>
    </w:p>
    <w:p w:rsidR="00F37D37" w:rsidRDefault="00911F8C" w:rsidP="00911F8C">
      <w:pPr>
        <w:pStyle w:val="SubHeadingCC"/>
      </w:pPr>
      <w:r>
        <w:t>Hearing Impairment Clinic</w:t>
      </w:r>
    </w:p>
    <w:p w:rsidR="00911F8C" w:rsidRPr="00AE5627" w:rsidRDefault="00911F8C" w:rsidP="00911F8C">
      <w:pPr>
        <w:pStyle w:val="BodyTextCC"/>
      </w:pPr>
      <w:r>
        <w:t>Drop-in session to see the Hearing Support Service team and meet with other families. Referral only.</w:t>
      </w:r>
    </w:p>
    <w:p w:rsidR="009962E9" w:rsidRDefault="009962E9" w:rsidP="009962E9">
      <w:pPr>
        <w:pStyle w:val="SubHeadingCC"/>
      </w:pPr>
      <w:r>
        <w:t>Development Checks</w:t>
      </w:r>
    </w:p>
    <w:p w:rsidR="009962E9" w:rsidRDefault="009962E9" w:rsidP="009962E9">
      <w:pPr>
        <w:pStyle w:val="BodyTextCC"/>
      </w:pPr>
      <w:r>
        <w:t>Routine checks carried out by a Health Visitor. Appointment required.</w:t>
      </w:r>
    </w:p>
    <w:p w:rsidR="00A64F92" w:rsidRDefault="00A64F92" w:rsidP="00A64F92">
      <w:pPr>
        <w:pStyle w:val="SubHeadingCC"/>
      </w:pPr>
      <w:r>
        <w:t>Well Baby Clinic</w:t>
      </w:r>
    </w:p>
    <w:p w:rsidR="00A64F92" w:rsidRDefault="00A64F92" w:rsidP="009962E9">
      <w:pPr>
        <w:pStyle w:val="BodyTextCC"/>
      </w:pPr>
      <w:r>
        <w:t xml:space="preserve">Drop-in session to see a Health Visitor for all health related queries in your Under 5.  Clinic will close promptly at 2.30pm so please ensure you arrive in good time to see the Health Visitor </w:t>
      </w:r>
    </w:p>
    <w:p w:rsidR="00F37D37" w:rsidRDefault="00F37D37" w:rsidP="00F37D37">
      <w:pPr>
        <w:pStyle w:val="SubHeadingCC"/>
      </w:pPr>
      <w:r>
        <w:t>ESOL</w:t>
      </w:r>
    </w:p>
    <w:p w:rsidR="00F37D37" w:rsidRDefault="00F37D37" w:rsidP="009962E9">
      <w:pPr>
        <w:pStyle w:val="BodyTextCC"/>
      </w:pPr>
      <w:r>
        <w:t>Develop skills in reading, writing, listening and speaking. For learners whose first language is not English. Booking essential.</w:t>
      </w:r>
    </w:p>
    <w:p w:rsidR="00A64F92" w:rsidRDefault="00A64F92" w:rsidP="00A64F92">
      <w:pPr>
        <w:pStyle w:val="PageHeadingCC"/>
      </w:pPr>
      <w:r>
        <w:t>Family Worker Support</w:t>
      </w:r>
    </w:p>
    <w:p w:rsidR="00A64F92" w:rsidRDefault="00A64F92" w:rsidP="00A64F92">
      <w:pPr>
        <w:pStyle w:val="BodyTextCC"/>
      </w:pPr>
      <w:r w:rsidRPr="00840FE4">
        <w:t>Our centre have a team of dedicated Family Workers who</w:t>
      </w:r>
      <w:r>
        <w:t xml:space="preserve"> work all year round to support children and families with a range needs. Whether it is financial difficulties, parenting, </w:t>
      </w:r>
      <w:r w:rsidRPr="00840FE4">
        <w:t xml:space="preserve">domestic abuse, </w:t>
      </w:r>
      <w:r>
        <w:t xml:space="preserve">mental health </w:t>
      </w:r>
      <w:r w:rsidRPr="00840FE4">
        <w:t xml:space="preserve">or </w:t>
      </w:r>
      <w:r>
        <w:t>a drug/</w:t>
      </w:r>
      <w:r w:rsidRPr="00840FE4">
        <w:t>alcohol addiction</w:t>
      </w:r>
      <w:r>
        <w:t xml:space="preserve">, please contact us to see what support we can offer or signpost you to. </w:t>
      </w:r>
    </w:p>
    <w:p w:rsidR="00A64F92" w:rsidRDefault="00A64F92" w:rsidP="007C0681">
      <w:pPr>
        <w:pStyle w:val="DetailsTextCC"/>
        <w:rPr>
          <w:color w:val="000000" w:themeColor="text1"/>
          <w:szCs w:val="22"/>
        </w:rPr>
      </w:pPr>
    </w:p>
    <w:p w:rsidR="00A64F92" w:rsidRPr="002961CF" w:rsidRDefault="00A64F92" w:rsidP="007C0681">
      <w:pPr>
        <w:pStyle w:val="DetailsTextCC"/>
        <w:rPr>
          <w:color w:val="000000" w:themeColor="text1"/>
          <w:szCs w:val="22"/>
        </w:rPr>
      </w:pPr>
    </w:p>
    <w:p w:rsidR="00911F8C" w:rsidRDefault="00911F8C" w:rsidP="007C0681">
      <w:pPr>
        <w:pStyle w:val="DetailsTextCC"/>
        <w:sectPr w:rsidR="00911F8C" w:rsidSect="00263BC9">
          <w:headerReference w:type="default" r:id="rId23"/>
          <w:footerReference w:type="default" r:id="rId24"/>
          <w:pgSz w:w="11906" w:h="16838" w:code="9"/>
          <w:pgMar w:top="263" w:right="851" w:bottom="1418" w:left="851" w:header="294" w:footer="34" w:gutter="0"/>
          <w:cols w:num="2" w:space="708"/>
          <w:docGrid w:linePitch="360"/>
        </w:sectPr>
      </w:pPr>
    </w:p>
    <w:p w:rsidR="00A64F92" w:rsidRDefault="00A64F92" w:rsidP="005F3A44">
      <w:pPr>
        <w:pStyle w:val="BodyTextCC"/>
      </w:pPr>
    </w:p>
    <w:p w:rsidR="00A64F92" w:rsidRPr="00807E62" w:rsidRDefault="00A64F92" w:rsidP="005F3A44">
      <w:pPr>
        <w:pStyle w:val="BodyTextCC"/>
      </w:pPr>
    </w:p>
    <w:sectPr w:rsidR="00A64F92" w:rsidRPr="00807E62" w:rsidSect="00263BC9">
      <w:type w:val="continuous"/>
      <w:pgSz w:w="11906" w:h="16838"/>
      <w:pgMar w:top="263" w:right="851" w:bottom="1418" w:left="851" w:header="294" w:footer="36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9F4" w:rsidRDefault="00E849F4" w:rsidP="00E849F4">
      <w:pPr>
        <w:spacing w:before="0" w:after="0" w:line="240" w:lineRule="auto"/>
      </w:pPr>
      <w:r>
        <w:separator/>
      </w:r>
    </w:p>
  </w:endnote>
  <w:endnote w:type="continuationSeparator" w:id="0">
    <w:p w:rsidR="00E849F4" w:rsidRDefault="00E849F4" w:rsidP="00E849F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25" w:rsidRPr="008060B2" w:rsidRDefault="00B80849" w:rsidP="00EA16DD">
    <w:pPr>
      <w:pStyle w:val="FooterCC"/>
      <w:rPr>
        <w:b/>
        <w:color w:val="000000" w:themeColor="text1"/>
      </w:rPr>
    </w:pPr>
    <w:r w:rsidRPr="008060B2">
      <w:rPr>
        <w:b/>
        <w:color w:val="000000" w:themeColor="text1"/>
      </w:rPr>
      <w:t xml:space="preserve"> </w:t>
    </w:r>
    <w:r w:rsidR="00773E25" w:rsidRPr="008060B2">
      <w:rPr>
        <w:b/>
        <w:color w:val="000000" w:themeColor="text1"/>
      </w:rPr>
      <w:t xml:space="preserve">[B] Booking or appointment required   [R] Referral </w:t>
    </w:r>
    <w:r w:rsidR="005F2DE5" w:rsidRPr="008060B2">
      <w:rPr>
        <w:b/>
        <w:color w:val="000000" w:themeColor="text1"/>
      </w:rPr>
      <w:t>required [</w:t>
    </w:r>
    <w:r w:rsidR="00773E25" w:rsidRPr="008060B2">
      <w:rPr>
        <w:b/>
        <w:color w:val="000000" w:themeColor="text1"/>
      </w:rPr>
      <w:t xml:space="preserve">£] Charge </w:t>
    </w:r>
    <w:r w:rsidR="00227D25">
      <w:rPr>
        <w:b/>
        <w:color w:val="000000" w:themeColor="text1"/>
      </w:rPr>
      <w:t xml:space="preserve"> [ ] other</w:t>
    </w:r>
  </w:p>
  <w:p w:rsidR="00773E25" w:rsidRPr="008060B2" w:rsidRDefault="00773E25" w:rsidP="00027DB9">
    <w:pPr>
      <w:pStyle w:val="DetailsTextCC"/>
    </w:pPr>
    <w:r w:rsidRPr="008060B2">
      <w:rPr>
        <w:b/>
      </w:rPr>
      <w:t>For bookings call:</w:t>
    </w:r>
    <w:r w:rsidRPr="008060B2">
      <w:t xml:space="preserve"> </w:t>
    </w:r>
    <w:r w:rsidR="005314C7">
      <w:t>01223 840299</w:t>
    </w:r>
    <w:r w:rsidRPr="008060B2">
      <w:t xml:space="preserve"> </w:t>
    </w:r>
    <w:r w:rsidRPr="008060B2">
      <w:rPr>
        <w:b/>
      </w:rPr>
      <w:t>or email:</w:t>
    </w:r>
    <w:r w:rsidRPr="008060B2">
      <w:t xml:space="preserve"> </w:t>
    </w:r>
    <w:hyperlink r:id="rId1" w:history="1">
      <w:r w:rsidR="00F87819" w:rsidRPr="00F15579">
        <w:rPr>
          <w:rStyle w:val="Hyperlink"/>
        </w:rPr>
        <w:t>childrenscentre@fawcett.cambs.sch.uk</w:t>
      </w:r>
    </w:hyperlink>
    <w:r w:rsidRPr="008060B2">
      <w:br/>
    </w:r>
    <w:r w:rsidRPr="008060B2">
      <w:rPr>
        <w:b/>
      </w:rPr>
      <w:t>Office hours:</w:t>
    </w:r>
    <w:r w:rsidRPr="008060B2">
      <w:t xml:space="preserve"> </w:t>
    </w:r>
    <w:r w:rsidR="00F87819" w:rsidRPr="00F87819">
      <w:t>Monday – Friday 9.00am – 3.00pm</w:t>
    </w:r>
    <w:r w:rsidRPr="008060B2">
      <w:br/>
      <w:t>If you think you are eligible for a referral based activity, please enquire with the centre.</w:t>
    </w:r>
    <w:r w:rsidRPr="008060B2">
      <w:rPr>
        <w:b/>
      </w:rPr>
      <w:tab/>
    </w:r>
  </w:p>
  <w:p w:rsidR="008060B2" w:rsidRPr="00027DB9" w:rsidRDefault="00F87819" w:rsidP="00027DB9">
    <w:pPr>
      <w:pStyle w:val="DetailsTextCC"/>
    </w:pPr>
    <w:r>
      <w:t>Alpha Terrace Trumpington Cambridge CB2 9FS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F5F" w:rsidRDefault="00812F5F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2F5F" w:rsidRPr="008060B2" w:rsidRDefault="00B80849" w:rsidP="00EA16DD">
    <w:pPr>
      <w:pStyle w:val="FooterCC"/>
      <w:rPr>
        <w:b/>
        <w:color w:val="000000" w:themeColor="text1"/>
      </w:rPr>
    </w:pPr>
    <w:r w:rsidRPr="008060B2">
      <w:rPr>
        <w:b/>
        <w:color w:val="000000" w:themeColor="text1"/>
      </w:rPr>
      <w:t xml:space="preserve"> </w:t>
    </w:r>
    <w:r w:rsidR="00812F5F" w:rsidRPr="008060B2">
      <w:rPr>
        <w:b/>
        <w:color w:val="000000" w:themeColor="text1"/>
      </w:rPr>
      <w:t xml:space="preserve">[B] Booking or appointment required   [R] Referral </w:t>
    </w:r>
    <w:r w:rsidR="005F2DE5" w:rsidRPr="008060B2">
      <w:rPr>
        <w:b/>
        <w:color w:val="000000" w:themeColor="text1"/>
      </w:rPr>
      <w:t>required [</w:t>
    </w:r>
    <w:r w:rsidR="00812F5F" w:rsidRPr="008060B2">
      <w:rPr>
        <w:b/>
        <w:color w:val="000000" w:themeColor="text1"/>
      </w:rPr>
      <w:t xml:space="preserve">£] </w:t>
    </w:r>
    <w:r w:rsidR="00AE5627" w:rsidRPr="008060B2">
      <w:rPr>
        <w:b/>
        <w:color w:val="000000" w:themeColor="text1"/>
      </w:rPr>
      <w:t xml:space="preserve">Charge </w:t>
    </w:r>
    <w:r w:rsidR="00AE5627">
      <w:rPr>
        <w:b/>
        <w:color w:val="000000" w:themeColor="text1"/>
      </w:rPr>
      <w:t>[</w:t>
    </w:r>
    <w:r w:rsidR="00227D25">
      <w:rPr>
        <w:b/>
        <w:color w:val="000000" w:themeColor="text1"/>
      </w:rPr>
      <w:t xml:space="preserve"> ] other</w:t>
    </w:r>
  </w:p>
  <w:p w:rsidR="00812F5F" w:rsidRPr="008060B2" w:rsidRDefault="00812F5F" w:rsidP="00027DB9">
    <w:pPr>
      <w:pStyle w:val="DetailsTextCC"/>
    </w:pPr>
    <w:r w:rsidRPr="008060B2">
      <w:rPr>
        <w:b/>
      </w:rPr>
      <w:t>For bookings call:</w:t>
    </w:r>
    <w:r w:rsidRPr="008060B2">
      <w:t xml:space="preserve"> </w:t>
    </w:r>
    <w:r>
      <w:t>01223 508766</w:t>
    </w:r>
    <w:r w:rsidRPr="008060B2">
      <w:t xml:space="preserve"> </w:t>
    </w:r>
    <w:r>
      <w:rPr>
        <w:b/>
      </w:rPr>
      <w:t xml:space="preserve">or email: </w:t>
    </w:r>
    <w:hyperlink r:id="rId1" w:history="1">
      <w:r w:rsidR="00F87819" w:rsidRPr="00F15579">
        <w:rPr>
          <w:rStyle w:val="Hyperlink"/>
        </w:rPr>
        <w:t>office@homerton.cambs.sch.uk</w:t>
      </w:r>
    </w:hyperlink>
    <w:r w:rsidR="00F87819">
      <w:t xml:space="preserve"> </w:t>
    </w:r>
    <w:r w:rsidRPr="008060B2">
      <w:br/>
    </w:r>
    <w:r w:rsidRPr="008060B2">
      <w:rPr>
        <w:b/>
      </w:rPr>
      <w:t>Office hours:</w:t>
    </w:r>
    <w:r w:rsidRPr="008060B2">
      <w:t xml:space="preserve"> </w:t>
    </w:r>
    <w:r w:rsidR="00F87819">
      <w:t>Monday – Friday 9.00am – 3.00pm</w:t>
    </w:r>
    <w:r w:rsidRPr="008060B2">
      <w:br/>
      <w:t>If you think you are eligible for a referral based activity, please enquire with the centre.</w:t>
    </w:r>
    <w:r w:rsidRPr="008060B2">
      <w:rPr>
        <w:b/>
      </w:rPr>
      <w:tab/>
    </w:r>
  </w:p>
  <w:p w:rsidR="00812F5F" w:rsidRPr="00027DB9" w:rsidRDefault="00F87819" w:rsidP="00027DB9">
    <w:pPr>
      <w:pStyle w:val="DetailsTextCC"/>
    </w:pPr>
    <w:r>
      <w:t>Holbrook Road Cambridge CB1 7ST</w:t>
    </w:r>
    <w:r w:rsidR="00812F5F" w:rsidRPr="00027DB9">
      <w:br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056" w:rsidRPr="008F33ED" w:rsidRDefault="002F6056" w:rsidP="004D3F08">
    <w:pPr>
      <w:pStyle w:val="DetailsTextCC"/>
      <w:rPr>
        <w:rFonts w:ascii="Helvetica" w:hAnsi="Helvetica"/>
        <w:color w:val="000000" w:themeColor="text1"/>
        <w:szCs w:val="22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9F4" w:rsidRDefault="00E849F4" w:rsidP="00E849F4">
      <w:pPr>
        <w:spacing w:before="0" w:after="0" w:line="240" w:lineRule="auto"/>
      </w:pPr>
      <w:r>
        <w:separator/>
      </w:r>
    </w:p>
  </w:footnote>
  <w:footnote w:type="continuationSeparator" w:id="0">
    <w:p w:rsidR="00E849F4" w:rsidRDefault="00E849F4" w:rsidP="00E849F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627" w:rsidRDefault="00AE562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E25" w:rsidRPr="00ED2F46" w:rsidRDefault="0069259E" w:rsidP="00ED2F46">
    <w:pPr>
      <w:pStyle w:val="SectionHeadingCC"/>
    </w:pPr>
    <w:r>
      <w:t>Fawcett</w:t>
    </w:r>
    <w:r w:rsidR="00773E25" w:rsidRPr="00ED2F46">
      <w:t xml:space="preserve"> Centre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59E" w:rsidRPr="00ED2F46" w:rsidRDefault="0069259E" w:rsidP="00ED2F46">
    <w:pPr>
      <w:pStyle w:val="SectionHeadingCC"/>
    </w:pPr>
    <w:r>
      <w:t>Homerton</w:t>
    </w:r>
    <w:r w:rsidRPr="00ED2F46">
      <w:t xml:space="preserve"> Centre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056" w:rsidRPr="00263BC9" w:rsidRDefault="00533563" w:rsidP="00263BC9">
    <w:pPr>
      <w:pStyle w:val="SectionHeadingCC"/>
    </w:pPr>
    <w:r>
      <w:t>A</w:t>
    </w:r>
    <w:r w:rsidR="002F6056" w:rsidRPr="00263BC9">
      <w:t>ctivity details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88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308"/>
    <w:rsid w:val="000201A7"/>
    <w:rsid w:val="00027DB9"/>
    <w:rsid w:val="000451B5"/>
    <w:rsid w:val="000605A5"/>
    <w:rsid w:val="00063AFC"/>
    <w:rsid w:val="000672BD"/>
    <w:rsid w:val="00087B1C"/>
    <w:rsid w:val="000B3112"/>
    <w:rsid w:val="000B5357"/>
    <w:rsid w:val="000C3D01"/>
    <w:rsid w:val="000E360E"/>
    <w:rsid w:val="000E3878"/>
    <w:rsid w:val="000E3998"/>
    <w:rsid w:val="001032B4"/>
    <w:rsid w:val="001109F0"/>
    <w:rsid w:val="00165903"/>
    <w:rsid w:val="00184005"/>
    <w:rsid w:val="001A6A09"/>
    <w:rsid w:val="001B15CB"/>
    <w:rsid w:val="001C57C6"/>
    <w:rsid w:val="001E08BE"/>
    <w:rsid w:val="00215FFF"/>
    <w:rsid w:val="00220D54"/>
    <w:rsid w:val="00227D25"/>
    <w:rsid w:val="0024111C"/>
    <w:rsid w:val="00241755"/>
    <w:rsid w:val="00246D34"/>
    <w:rsid w:val="00263BC9"/>
    <w:rsid w:val="00265181"/>
    <w:rsid w:val="002809B2"/>
    <w:rsid w:val="002961CF"/>
    <w:rsid w:val="002C2BC7"/>
    <w:rsid w:val="002C504D"/>
    <w:rsid w:val="002E1B1A"/>
    <w:rsid w:val="002F6056"/>
    <w:rsid w:val="00313824"/>
    <w:rsid w:val="00322075"/>
    <w:rsid w:val="0032477C"/>
    <w:rsid w:val="003469E9"/>
    <w:rsid w:val="00347E42"/>
    <w:rsid w:val="00351E31"/>
    <w:rsid w:val="0035335F"/>
    <w:rsid w:val="00372FD8"/>
    <w:rsid w:val="00373F36"/>
    <w:rsid w:val="00391B1E"/>
    <w:rsid w:val="003B53D1"/>
    <w:rsid w:val="003C4098"/>
    <w:rsid w:val="003C47DF"/>
    <w:rsid w:val="003D2FB4"/>
    <w:rsid w:val="003F7214"/>
    <w:rsid w:val="00407BE7"/>
    <w:rsid w:val="00413801"/>
    <w:rsid w:val="0042732C"/>
    <w:rsid w:val="00431F6D"/>
    <w:rsid w:val="00443627"/>
    <w:rsid w:val="00444CBC"/>
    <w:rsid w:val="00445DC3"/>
    <w:rsid w:val="0045633B"/>
    <w:rsid w:val="004D3F08"/>
    <w:rsid w:val="004F1591"/>
    <w:rsid w:val="004F6797"/>
    <w:rsid w:val="005314C7"/>
    <w:rsid w:val="005331DD"/>
    <w:rsid w:val="00533563"/>
    <w:rsid w:val="00546EB9"/>
    <w:rsid w:val="005823F5"/>
    <w:rsid w:val="0058332E"/>
    <w:rsid w:val="005A6716"/>
    <w:rsid w:val="005B2D61"/>
    <w:rsid w:val="005B7987"/>
    <w:rsid w:val="005C735C"/>
    <w:rsid w:val="005D361C"/>
    <w:rsid w:val="005F2DE5"/>
    <w:rsid w:val="005F3A44"/>
    <w:rsid w:val="00604AFE"/>
    <w:rsid w:val="00636464"/>
    <w:rsid w:val="00652793"/>
    <w:rsid w:val="00652923"/>
    <w:rsid w:val="006545E5"/>
    <w:rsid w:val="00660468"/>
    <w:rsid w:val="00673143"/>
    <w:rsid w:val="0069259E"/>
    <w:rsid w:val="00692E62"/>
    <w:rsid w:val="00696609"/>
    <w:rsid w:val="006B0354"/>
    <w:rsid w:val="006C6CCA"/>
    <w:rsid w:val="006C7063"/>
    <w:rsid w:val="006E6223"/>
    <w:rsid w:val="006F2F2E"/>
    <w:rsid w:val="006F35F6"/>
    <w:rsid w:val="007113A8"/>
    <w:rsid w:val="00735783"/>
    <w:rsid w:val="00735BFD"/>
    <w:rsid w:val="00740DB5"/>
    <w:rsid w:val="007419CE"/>
    <w:rsid w:val="007561EE"/>
    <w:rsid w:val="007651C9"/>
    <w:rsid w:val="00773E25"/>
    <w:rsid w:val="00787E99"/>
    <w:rsid w:val="00790234"/>
    <w:rsid w:val="007A3F57"/>
    <w:rsid w:val="007C0681"/>
    <w:rsid w:val="007D4607"/>
    <w:rsid w:val="00800308"/>
    <w:rsid w:val="008060B2"/>
    <w:rsid w:val="00807E62"/>
    <w:rsid w:val="00812F5F"/>
    <w:rsid w:val="00834046"/>
    <w:rsid w:val="00875E97"/>
    <w:rsid w:val="008814A8"/>
    <w:rsid w:val="008928EA"/>
    <w:rsid w:val="008A1CCE"/>
    <w:rsid w:val="008B2289"/>
    <w:rsid w:val="008B4585"/>
    <w:rsid w:val="008E065E"/>
    <w:rsid w:val="008E6C7D"/>
    <w:rsid w:val="008F1721"/>
    <w:rsid w:val="008F33ED"/>
    <w:rsid w:val="00911F8C"/>
    <w:rsid w:val="009300FC"/>
    <w:rsid w:val="0094162C"/>
    <w:rsid w:val="00941F5B"/>
    <w:rsid w:val="00975D32"/>
    <w:rsid w:val="00991289"/>
    <w:rsid w:val="009962E9"/>
    <w:rsid w:val="009A0BBF"/>
    <w:rsid w:val="009B1B3F"/>
    <w:rsid w:val="009C14AE"/>
    <w:rsid w:val="009D2533"/>
    <w:rsid w:val="00A4011F"/>
    <w:rsid w:val="00A44A1A"/>
    <w:rsid w:val="00A4640F"/>
    <w:rsid w:val="00A64F92"/>
    <w:rsid w:val="00A6573E"/>
    <w:rsid w:val="00A67B17"/>
    <w:rsid w:val="00A70418"/>
    <w:rsid w:val="00A75099"/>
    <w:rsid w:val="00A90E86"/>
    <w:rsid w:val="00A95583"/>
    <w:rsid w:val="00A9629B"/>
    <w:rsid w:val="00A9630A"/>
    <w:rsid w:val="00AA582A"/>
    <w:rsid w:val="00AA5FB8"/>
    <w:rsid w:val="00AE5627"/>
    <w:rsid w:val="00AF1520"/>
    <w:rsid w:val="00AF72D3"/>
    <w:rsid w:val="00B10D80"/>
    <w:rsid w:val="00B17403"/>
    <w:rsid w:val="00B4612D"/>
    <w:rsid w:val="00B64DEA"/>
    <w:rsid w:val="00B80849"/>
    <w:rsid w:val="00BA0561"/>
    <w:rsid w:val="00BC4034"/>
    <w:rsid w:val="00C02848"/>
    <w:rsid w:val="00C04E7A"/>
    <w:rsid w:val="00C4394B"/>
    <w:rsid w:val="00C4424F"/>
    <w:rsid w:val="00C62E1C"/>
    <w:rsid w:val="00C70ED1"/>
    <w:rsid w:val="00C76D13"/>
    <w:rsid w:val="00C8441D"/>
    <w:rsid w:val="00C951A3"/>
    <w:rsid w:val="00CA681F"/>
    <w:rsid w:val="00CB58D9"/>
    <w:rsid w:val="00CB69AE"/>
    <w:rsid w:val="00CB7C78"/>
    <w:rsid w:val="00CD608F"/>
    <w:rsid w:val="00CF1597"/>
    <w:rsid w:val="00D00C4B"/>
    <w:rsid w:val="00D042AA"/>
    <w:rsid w:val="00D36A39"/>
    <w:rsid w:val="00D433A1"/>
    <w:rsid w:val="00D50264"/>
    <w:rsid w:val="00D51673"/>
    <w:rsid w:val="00D55435"/>
    <w:rsid w:val="00D770CD"/>
    <w:rsid w:val="00DA255B"/>
    <w:rsid w:val="00DB04D1"/>
    <w:rsid w:val="00DB7013"/>
    <w:rsid w:val="00DD4F95"/>
    <w:rsid w:val="00DD5896"/>
    <w:rsid w:val="00DF0951"/>
    <w:rsid w:val="00DF3604"/>
    <w:rsid w:val="00E076AF"/>
    <w:rsid w:val="00E15CBA"/>
    <w:rsid w:val="00E20F7F"/>
    <w:rsid w:val="00E2614D"/>
    <w:rsid w:val="00E34897"/>
    <w:rsid w:val="00E67CDF"/>
    <w:rsid w:val="00E756E7"/>
    <w:rsid w:val="00E830CB"/>
    <w:rsid w:val="00E849F4"/>
    <w:rsid w:val="00E84D0C"/>
    <w:rsid w:val="00E93C4A"/>
    <w:rsid w:val="00E95CC8"/>
    <w:rsid w:val="00EA14F9"/>
    <w:rsid w:val="00EA16DD"/>
    <w:rsid w:val="00EA52E6"/>
    <w:rsid w:val="00ED2451"/>
    <w:rsid w:val="00ED2F46"/>
    <w:rsid w:val="00EE35B6"/>
    <w:rsid w:val="00F17834"/>
    <w:rsid w:val="00F2397D"/>
    <w:rsid w:val="00F37CA4"/>
    <w:rsid w:val="00F37D37"/>
    <w:rsid w:val="00F37D7B"/>
    <w:rsid w:val="00F60AD7"/>
    <w:rsid w:val="00F61E79"/>
    <w:rsid w:val="00F62C89"/>
    <w:rsid w:val="00F87819"/>
    <w:rsid w:val="00F921ED"/>
    <w:rsid w:val="00FA4E85"/>
    <w:rsid w:val="00FC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84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locked="1" w:semiHidden="0" w:uiPriority="10" w:unhideWhenUsed="0"/>
    <w:lsdException w:name="Default Paragraph Font" w:uiPriority="1"/>
    <w:lsdException w:name="Subtitle" w:locked="1" w:uiPriority="11" w:unhideWhenUsed="0"/>
    <w:lsdException w:name="Salutation" w:unhideWhenUsed="0"/>
    <w:lsdException w:name="Date" w:unhideWhenUsed="0"/>
    <w:lsdException w:name="Body Text First Indent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semiHidden="0" w:uiPriority="59" w:unhideWhenUsed="0"/>
    <w:lsdException w:name="Placeholder Text" w:unhideWhenUsed="0"/>
    <w:lsdException w:name="No Spacing" w:locked="1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604AFE"/>
    <w:pPr>
      <w:spacing w:before="20" w:after="40" w:line="264" w:lineRule="auto"/>
    </w:pPr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809B2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A6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5A6716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BodyTextCC">
    <w:name w:val="Body Text CC"/>
    <w:basedOn w:val="Normal"/>
    <w:uiPriority w:val="4"/>
    <w:qFormat/>
    <w:rsid w:val="00027DB9"/>
    <w:pPr>
      <w:spacing w:after="160" w:line="252" w:lineRule="auto"/>
    </w:pPr>
    <w:rPr>
      <w:sz w:val="22"/>
    </w:rPr>
  </w:style>
  <w:style w:type="paragraph" w:customStyle="1" w:styleId="PageHeadingCC">
    <w:name w:val="Page Heading CC"/>
    <w:basedOn w:val="Heading1"/>
    <w:uiPriority w:val="1"/>
    <w:qFormat/>
    <w:rsid w:val="00ED2F46"/>
    <w:pPr>
      <w:pBdr>
        <w:bottom w:val="single" w:sz="4" w:space="1" w:color="auto"/>
      </w:pBdr>
      <w:spacing w:before="60" w:after="120"/>
    </w:pPr>
    <w:rPr>
      <w:b w:val="0"/>
      <w:sz w:val="40"/>
    </w:rPr>
  </w:style>
  <w:style w:type="paragraph" w:customStyle="1" w:styleId="SectionHeadingCC">
    <w:name w:val="Section Heading CC"/>
    <w:basedOn w:val="PageHeadingCC"/>
    <w:qFormat/>
    <w:rsid w:val="00ED2F46"/>
    <w:pPr>
      <w:pBdr>
        <w:bottom w:val="none" w:sz="0" w:space="0" w:color="auto"/>
      </w:pBdr>
      <w:spacing w:before="120"/>
    </w:pPr>
    <w:rPr>
      <w:sz w:val="64"/>
    </w:rPr>
  </w:style>
  <w:style w:type="paragraph" w:customStyle="1" w:styleId="TitleHeadingCC">
    <w:name w:val="Title Heading CC"/>
    <w:basedOn w:val="BodyTextCC"/>
    <w:uiPriority w:val="2"/>
    <w:qFormat/>
    <w:rsid w:val="00027DB9"/>
    <w:pPr>
      <w:spacing w:after="40"/>
    </w:pPr>
    <w:rPr>
      <w:b/>
      <w:sz w:val="32"/>
      <w:szCs w:val="28"/>
    </w:rPr>
  </w:style>
  <w:style w:type="paragraph" w:customStyle="1" w:styleId="SubHeadingCC">
    <w:name w:val="Sub Heading CC"/>
    <w:basedOn w:val="TitleHeadingCC"/>
    <w:uiPriority w:val="3"/>
    <w:qFormat/>
    <w:rsid w:val="00A75099"/>
    <w:pPr>
      <w:spacing w:after="0"/>
    </w:pPr>
    <w:rPr>
      <w:b w:val="0"/>
      <w:sz w:val="29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16"/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paragraph" w:customStyle="1" w:styleId="DetailsTextCC">
    <w:name w:val="Details Text CC"/>
    <w:basedOn w:val="BodyTextCC"/>
    <w:uiPriority w:val="5"/>
    <w:qFormat/>
    <w:rsid w:val="00027DB9"/>
    <w:pPr>
      <w:spacing w:before="40" w:after="60"/>
    </w:pPr>
    <w:rPr>
      <w:color w:val="4D4D4D"/>
    </w:rPr>
  </w:style>
  <w:style w:type="paragraph" w:styleId="Header">
    <w:name w:val="header"/>
    <w:basedOn w:val="Normal"/>
    <w:link w:val="Head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Footer">
    <w:name w:val="footer"/>
    <w:basedOn w:val="Normal"/>
    <w:link w:val="Foot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character" w:styleId="Hyperlink">
    <w:name w:val="Hyperlink"/>
    <w:basedOn w:val="DefaultParagraphFont"/>
    <w:uiPriority w:val="99"/>
    <w:semiHidden/>
    <w:rsid w:val="00FC720A"/>
    <w:rPr>
      <w:color w:val="000000" w:themeColor="hyperlink"/>
      <w:u w:val="single"/>
    </w:rPr>
  </w:style>
  <w:style w:type="paragraph" w:customStyle="1" w:styleId="FooterCC">
    <w:name w:val="Footer CC"/>
    <w:basedOn w:val="DetailsTextCC"/>
    <w:uiPriority w:val="9"/>
    <w:qFormat/>
    <w:rsid w:val="00EA16DD"/>
    <w:pPr>
      <w:pBdr>
        <w:top w:val="single" w:sz="4" w:space="6" w:color="auto"/>
      </w:pBdr>
      <w:spacing w:before="120"/>
    </w:pPr>
  </w:style>
  <w:style w:type="paragraph" w:customStyle="1" w:styleId="LocationCC">
    <w:name w:val="Location CC"/>
    <w:basedOn w:val="BodyTextCC"/>
    <w:uiPriority w:val="6"/>
    <w:qFormat/>
    <w:rsid w:val="00372FD8"/>
    <w:rPr>
      <w:b/>
      <w:i/>
      <w:sz w:val="23"/>
    </w:rPr>
  </w:style>
  <w:style w:type="paragraph" w:styleId="BalloonText">
    <w:name w:val="Balloon Text"/>
    <w:basedOn w:val="Normal"/>
    <w:link w:val="BalloonTextChar"/>
    <w:uiPriority w:val="99"/>
    <w:semiHidden/>
    <w:rsid w:val="00773E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ahoma" w:eastAsia="Times New Roman" w:hAnsi="Tahoma" w:cs="Tahoma"/>
      <w:color w:val="000000" w:themeColor="text1"/>
      <w:sz w:val="16"/>
      <w:szCs w:val="16"/>
    </w:rPr>
  </w:style>
  <w:style w:type="paragraph" w:customStyle="1" w:styleId="PullQuote">
    <w:name w:val="Pull Quote"/>
    <w:rsid w:val="00A67B17"/>
    <w:pPr>
      <w:spacing w:before="500" w:after="500" w:line="264" w:lineRule="auto"/>
    </w:pPr>
    <w:rPr>
      <w:rFonts w:ascii="Arial" w:eastAsia="Times New Roman" w:hAnsi="Arial" w:cs="Times New Roman"/>
      <w:b/>
      <w:i/>
      <w:color w:val="5F5F5F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unhideWhenUsed="0" w:qFormat="1"/>
    <w:lsdException w:name="heading 4" w:uiPriority="9" w:unhideWhenUsed="0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nhideWhenUsed="0"/>
    <w:lsdException w:name="List 4" w:unhideWhenUsed="0"/>
    <w:lsdException w:name="List 5" w:unhideWhenUsed="0"/>
    <w:lsdException w:name="Title" w:locked="1" w:semiHidden="0" w:uiPriority="10" w:unhideWhenUsed="0"/>
    <w:lsdException w:name="Default Paragraph Font" w:uiPriority="1"/>
    <w:lsdException w:name="Subtitle" w:locked="1" w:uiPriority="11" w:unhideWhenUsed="0"/>
    <w:lsdException w:name="Salutation" w:unhideWhenUsed="0"/>
    <w:lsdException w:name="Date" w:unhideWhenUsed="0"/>
    <w:lsdException w:name="Body Text First Indent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semiHidden="0" w:uiPriority="59" w:unhideWhenUsed="0"/>
    <w:lsdException w:name="Placeholder Text" w:unhideWhenUsed="0"/>
    <w:lsdException w:name="No Spacing" w:locked="1" w:uiPriority="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semiHidden="0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semiHidden="0" w:uiPriority="31" w:unhideWhenUsed="0"/>
    <w:lsdException w:name="Intense Reference" w:locked="1" w:semiHidden="0" w:uiPriority="32" w:unhideWhenUsed="0"/>
    <w:lsdException w:name="Book Title" w:locked="1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"/>
    <w:semiHidden/>
    <w:rsid w:val="00604AFE"/>
    <w:pPr>
      <w:spacing w:before="20" w:after="40" w:line="264" w:lineRule="auto"/>
    </w:pPr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Heading1">
    <w:name w:val="heading 1"/>
    <w:basedOn w:val="Normal"/>
    <w:next w:val="Normal"/>
    <w:link w:val="Heading1Char"/>
    <w:uiPriority w:val="9"/>
    <w:semiHidden/>
    <w:rsid w:val="002809B2"/>
    <w:pPr>
      <w:keepNext/>
      <w:keepLines/>
      <w:spacing w:before="80" w:after="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A67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5A6716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BodyTextCC">
    <w:name w:val="Body Text CC"/>
    <w:basedOn w:val="Normal"/>
    <w:uiPriority w:val="4"/>
    <w:qFormat/>
    <w:rsid w:val="00027DB9"/>
    <w:pPr>
      <w:spacing w:after="160" w:line="252" w:lineRule="auto"/>
    </w:pPr>
    <w:rPr>
      <w:sz w:val="22"/>
    </w:rPr>
  </w:style>
  <w:style w:type="paragraph" w:customStyle="1" w:styleId="PageHeadingCC">
    <w:name w:val="Page Heading CC"/>
    <w:basedOn w:val="Heading1"/>
    <w:uiPriority w:val="1"/>
    <w:qFormat/>
    <w:rsid w:val="00ED2F46"/>
    <w:pPr>
      <w:pBdr>
        <w:bottom w:val="single" w:sz="4" w:space="1" w:color="auto"/>
      </w:pBdr>
      <w:spacing w:before="60" w:after="120"/>
    </w:pPr>
    <w:rPr>
      <w:b w:val="0"/>
      <w:sz w:val="40"/>
    </w:rPr>
  </w:style>
  <w:style w:type="paragraph" w:customStyle="1" w:styleId="SectionHeadingCC">
    <w:name w:val="Section Heading CC"/>
    <w:basedOn w:val="PageHeadingCC"/>
    <w:qFormat/>
    <w:rsid w:val="00ED2F46"/>
    <w:pPr>
      <w:pBdr>
        <w:bottom w:val="none" w:sz="0" w:space="0" w:color="auto"/>
      </w:pBdr>
      <w:spacing w:before="120"/>
    </w:pPr>
    <w:rPr>
      <w:sz w:val="64"/>
    </w:rPr>
  </w:style>
  <w:style w:type="paragraph" w:customStyle="1" w:styleId="TitleHeadingCC">
    <w:name w:val="Title Heading CC"/>
    <w:basedOn w:val="BodyTextCC"/>
    <w:uiPriority w:val="2"/>
    <w:qFormat/>
    <w:rsid w:val="00027DB9"/>
    <w:pPr>
      <w:spacing w:after="40"/>
    </w:pPr>
    <w:rPr>
      <w:b/>
      <w:sz w:val="32"/>
      <w:szCs w:val="28"/>
    </w:rPr>
  </w:style>
  <w:style w:type="paragraph" w:customStyle="1" w:styleId="SubHeadingCC">
    <w:name w:val="Sub Heading CC"/>
    <w:basedOn w:val="TitleHeadingCC"/>
    <w:uiPriority w:val="3"/>
    <w:qFormat/>
    <w:rsid w:val="00A75099"/>
    <w:pPr>
      <w:spacing w:after="0"/>
    </w:pPr>
    <w:rPr>
      <w:b w:val="0"/>
      <w:sz w:val="29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6716"/>
    <w:rPr>
      <w:rFonts w:asciiTheme="majorHAnsi" w:eastAsiaTheme="majorEastAsia" w:hAnsiTheme="majorHAnsi" w:cstheme="majorBidi"/>
      <w:b/>
      <w:bCs/>
      <w:color w:val="E31937" w:themeColor="accent1"/>
      <w:sz w:val="26"/>
      <w:szCs w:val="26"/>
    </w:rPr>
  </w:style>
  <w:style w:type="paragraph" w:customStyle="1" w:styleId="DetailsTextCC">
    <w:name w:val="Details Text CC"/>
    <w:basedOn w:val="BodyTextCC"/>
    <w:uiPriority w:val="5"/>
    <w:qFormat/>
    <w:rsid w:val="00027DB9"/>
    <w:pPr>
      <w:spacing w:before="40" w:after="60"/>
    </w:pPr>
    <w:rPr>
      <w:color w:val="4D4D4D"/>
    </w:rPr>
  </w:style>
  <w:style w:type="paragraph" w:styleId="Header">
    <w:name w:val="header"/>
    <w:basedOn w:val="Normal"/>
    <w:link w:val="Head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paragraph" w:styleId="Footer">
    <w:name w:val="footer"/>
    <w:basedOn w:val="Normal"/>
    <w:link w:val="FooterChar"/>
    <w:uiPriority w:val="99"/>
    <w:semiHidden/>
    <w:rsid w:val="00E849F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424F"/>
    <w:rPr>
      <w:rFonts w:ascii="Arial" w:eastAsia="Times New Roman" w:hAnsi="Arial" w:cs="Times New Roman"/>
      <w:color w:val="000000" w:themeColor="text1"/>
      <w:sz w:val="23"/>
      <w:szCs w:val="20"/>
    </w:rPr>
  </w:style>
  <w:style w:type="character" w:styleId="Hyperlink">
    <w:name w:val="Hyperlink"/>
    <w:basedOn w:val="DefaultParagraphFont"/>
    <w:uiPriority w:val="99"/>
    <w:semiHidden/>
    <w:rsid w:val="00FC720A"/>
    <w:rPr>
      <w:color w:val="000000" w:themeColor="hyperlink"/>
      <w:u w:val="single"/>
    </w:rPr>
  </w:style>
  <w:style w:type="paragraph" w:customStyle="1" w:styleId="FooterCC">
    <w:name w:val="Footer CC"/>
    <w:basedOn w:val="DetailsTextCC"/>
    <w:uiPriority w:val="9"/>
    <w:qFormat/>
    <w:rsid w:val="00EA16DD"/>
    <w:pPr>
      <w:pBdr>
        <w:top w:val="single" w:sz="4" w:space="6" w:color="auto"/>
      </w:pBdr>
      <w:spacing w:before="120"/>
    </w:pPr>
  </w:style>
  <w:style w:type="paragraph" w:customStyle="1" w:styleId="LocationCC">
    <w:name w:val="Location CC"/>
    <w:basedOn w:val="BodyTextCC"/>
    <w:uiPriority w:val="6"/>
    <w:qFormat/>
    <w:rsid w:val="00372FD8"/>
    <w:rPr>
      <w:b/>
      <w:i/>
      <w:sz w:val="23"/>
    </w:rPr>
  </w:style>
  <w:style w:type="paragraph" w:styleId="BalloonText">
    <w:name w:val="Balloon Text"/>
    <w:basedOn w:val="Normal"/>
    <w:link w:val="BalloonTextChar"/>
    <w:uiPriority w:val="99"/>
    <w:semiHidden/>
    <w:rsid w:val="00773E2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E25"/>
    <w:rPr>
      <w:rFonts w:ascii="Tahoma" w:eastAsia="Times New Roman" w:hAnsi="Tahoma" w:cs="Tahoma"/>
      <w:color w:val="000000" w:themeColor="text1"/>
      <w:sz w:val="16"/>
      <w:szCs w:val="16"/>
    </w:rPr>
  </w:style>
  <w:style w:type="paragraph" w:customStyle="1" w:styleId="PullQuote">
    <w:name w:val="Pull Quote"/>
    <w:rsid w:val="00A67B17"/>
    <w:pPr>
      <w:spacing w:before="500" w:after="500" w:line="264" w:lineRule="auto"/>
    </w:pPr>
    <w:rPr>
      <w:rFonts w:ascii="Arial" w:eastAsia="Times New Roman" w:hAnsi="Arial" w:cs="Times New Roman"/>
      <w:b/>
      <w:i/>
      <w:color w:val="5F5F5F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8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30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3.xml"/><Relationship Id="rId22" Type="http://schemas.openxmlformats.org/officeDocument/2006/relationships/footer" Target="footer6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mailto:childrenscentre@fawcett.cambs.sch.uk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homerton.cambs.sch.uk" TargetMode="External"/></Relationships>
</file>

<file path=word/theme/theme1.xml><?xml version="1.0" encoding="utf-8"?>
<a:theme xmlns:a="http://schemas.openxmlformats.org/drawingml/2006/main" name="Office Theme">
  <a:themeElements>
    <a:clrScheme name="ChildrensCentres">
      <a:dk1>
        <a:sysClr val="windowText" lastClr="000000"/>
      </a:dk1>
      <a:lt1>
        <a:srgbClr val="008A48"/>
      </a:lt1>
      <a:dk2>
        <a:srgbClr val="00529B"/>
      </a:dk2>
      <a:lt2>
        <a:srgbClr val="BA0671"/>
      </a:lt2>
      <a:accent1>
        <a:srgbClr val="E31937"/>
      </a:accent1>
      <a:accent2>
        <a:srgbClr val="F8981D"/>
      </a:accent2>
      <a:accent3>
        <a:srgbClr val="A8CE39"/>
      </a:accent3>
      <a:accent4>
        <a:srgbClr val="009DDC"/>
      </a:accent4>
      <a:accent5>
        <a:srgbClr val="0489A8"/>
      </a:accent5>
      <a:accent6>
        <a:srgbClr val="652D89"/>
      </a:accent6>
      <a:hlink>
        <a:srgbClr val="000000"/>
      </a:hlink>
      <a:folHlink>
        <a:srgbClr val="000000"/>
      </a:folHlink>
    </a:clrScheme>
    <a:fontScheme name="ChildrensCentres">
      <a:majorFont>
        <a:latin typeface="Arial Rounded MT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7DF96-5E9B-4662-8E49-345FFF90F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E7E3A4BC</Template>
  <TotalTime>0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Cambridgeshire County Council</Company>
  <LinksUpToDate>false</LinksUpToDate>
  <CharactersWithSpaces>4048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Walklate Gavin</dc:creator>
  <cp:lastModifiedBy>Hughes Suzy</cp:lastModifiedBy>
  <cp:revision>2</cp:revision>
  <cp:lastPrinted>2017-08-09T12:07:00Z</cp:lastPrinted>
  <dcterms:created xsi:type="dcterms:W3CDTF">2017-09-07T14:31:00Z</dcterms:created>
  <dcterms:modified xsi:type="dcterms:W3CDTF">2017-09-07T14:31:00Z</dcterms:modified>
</cp:coreProperties>
</file>